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2312" w14:textId="77777777" w:rsidR="00C92F14" w:rsidRDefault="006426B2" w:rsidP="00117514">
      <w:pPr>
        <w:keepNext/>
        <w:jc w:val="right"/>
        <w:outlineLvl w:val="0"/>
        <w:rPr>
          <w:rFonts w:ascii="Arial" w:hAnsi="Arial"/>
          <w:b/>
          <w:bCs/>
          <w:noProof/>
          <w:sz w:val="28"/>
          <w:szCs w:val="28"/>
        </w:rPr>
      </w:pPr>
      <w:r>
        <w:rPr>
          <w:rFonts w:ascii="Arial" w:hAnsi="Arial"/>
          <w:noProof/>
          <w:sz w:val="28"/>
        </w:rPr>
        <w:drawing>
          <wp:anchor distT="0" distB="0" distL="114300" distR="114300" simplePos="0" relativeHeight="251658240" behindDoc="0" locked="0" layoutInCell="1" allowOverlap="1" wp14:anchorId="76EC8EC9" wp14:editId="084B6BD7">
            <wp:simplePos x="0" y="0"/>
            <wp:positionH relativeFrom="margin">
              <wp:posOffset>-66675</wp:posOffset>
            </wp:positionH>
            <wp:positionV relativeFrom="margin">
              <wp:posOffset>-270510</wp:posOffset>
            </wp:positionV>
            <wp:extent cx="1838325" cy="713380"/>
            <wp:effectExtent l="0" t="0" r="0" b="0"/>
            <wp:wrapSquare wrapText="bothSides"/>
            <wp:docPr id="953604591" name="Picture 1" descr="A blue lette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439333" name="Picture 1" descr="A blue letters on a black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1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36EAA7A3">
        <w:rPr>
          <w:rFonts w:ascii="Arial" w:hAnsi="Arial"/>
          <w:b/>
          <w:bCs/>
          <w:noProof/>
          <w:sz w:val="28"/>
          <w:szCs w:val="28"/>
        </w:rPr>
        <w:t xml:space="preserve"> </w:t>
      </w:r>
      <w:r w:rsidR="3B2C8517" w:rsidRPr="36EAA7A3">
        <w:rPr>
          <w:rFonts w:ascii="Arial" w:hAnsi="Arial"/>
          <w:b/>
          <w:bCs/>
          <w:noProof/>
          <w:sz w:val="28"/>
          <w:szCs w:val="28"/>
        </w:rPr>
        <w:t>Co-</w:t>
      </w:r>
      <w:r w:rsidR="0405FE13" w:rsidRPr="36EAA7A3">
        <w:rPr>
          <w:rFonts w:ascii="Arial" w:hAnsi="Arial"/>
          <w:b/>
          <w:bCs/>
          <w:noProof/>
          <w:sz w:val="28"/>
          <w:szCs w:val="28"/>
        </w:rPr>
        <w:t>Speaker</w:t>
      </w:r>
      <w:r w:rsidR="11F0DF32" w:rsidRPr="36EAA7A3">
        <w:rPr>
          <w:rFonts w:ascii="Arial" w:hAnsi="Arial"/>
          <w:noProof/>
          <w:sz w:val="28"/>
          <w:szCs w:val="28"/>
        </w:rPr>
        <w:t xml:space="preserve"> </w:t>
      </w:r>
      <w:r w:rsidR="1C0556F9" w:rsidRPr="36EAA7A3">
        <w:rPr>
          <w:rFonts w:ascii="Arial" w:hAnsi="Arial"/>
          <w:b/>
          <w:bCs/>
          <w:noProof/>
          <w:sz w:val="28"/>
          <w:szCs w:val="28"/>
        </w:rPr>
        <w:t>Consent</w:t>
      </w:r>
      <w:r w:rsidR="00117514">
        <w:rPr>
          <w:rFonts w:ascii="Arial" w:hAnsi="Arial"/>
          <w:b/>
          <w:bCs/>
          <w:noProof/>
          <w:sz w:val="28"/>
          <w:szCs w:val="28"/>
        </w:rPr>
        <w:t xml:space="preserve"> </w:t>
      </w:r>
      <w:r w:rsidR="00C92F14" w:rsidRPr="5A1E88AF">
        <w:rPr>
          <w:rFonts w:ascii="Arial" w:hAnsi="Arial"/>
          <w:b/>
          <w:bCs/>
          <w:noProof/>
          <w:sz w:val="28"/>
          <w:szCs w:val="28"/>
        </w:rPr>
        <w:t>and License for</w:t>
      </w:r>
    </w:p>
    <w:p w14:paraId="61E65416" w14:textId="77777777" w:rsidR="00902557" w:rsidRDefault="00902557" w:rsidP="00902557">
      <w:pPr>
        <w:keepNext/>
        <w:ind w:left="-360"/>
        <w:jc w:val="right"/>
        <w:outlineLvl w:val="0"/>
        <w:rPr>
          <w:rFonts w:ascii="Arial" w:hAnsi="Arial"/>
          <w:b/>
          <w:noProof/>
          <w:sz w:val="28"/>
        </w:rPr>
      </w:pPr>
      <w:r>
        <w:rPr>
          <w:rFonts w:ascii="Arial" w:hAnsi="Arial"/>
          <w:b/>
          <w:noProof/>
          <w:sz w:val="28"/>
        </w:rPr>
        <w:t>Presentation/Materials</w:t>
      </w:r>
    </w:p>
    <w:p w14:paraId="5C34B538" w14:textId="77777777" w:rsidR="00C92F14" w:rsidRPr="003009F0" w:rsidRDefault="00C92F14" w:rsidP="00C92F14">
      <w:pPr>
        <w:rPr>
          <w:noProof/>
        </w:rPr>
      </w:pPr>
    </w:p>
    <w:p w14:paraId="6D190E64" w14:textId="77777777" w:rsidR="00C92F14" w:rsidRPr="00954778" w:rsidRDefault="003A724E" w:rsidP="00954778">
      <w:pPr>
        <w:pBdr>
          <w:top w:val="single" w:sz="24" w:space="1" w:color="auto"/>
          <w:bottom w:val="single" w:sz="24" w:space="2" w:color="auto"/>
        </w:pBdr>
        <w:jc w:val="center"/>
        <w:rPr>
          <w:rFonts w:ascii="Arial" w:hAnsi="Arial"/>
          <w:b/>
          <w:sz w:val="22"/>
          <w:szCs w:val="22"/>
        </w:rPr>
      </w:pPr>
      <w:r w:rsidRPr="00954778">
        <w:rPr>
          <w:rFonts w:ascii="Arial" w:hAnsi="Arial"/>
          <w:b/>
          <w:sz w:val="22"/>
          <w:szCs w:val="22"/>
        </w:rPr>
        <w:t xml:space="preserve">Residency </w:t>
      </w:r>
      <w:r w:rsidR="00864D4F">
        <w:rPr>
          <w:rFonts w:ascii="Arial" w:hAnsi="Arial"/>
          <w:b/>
          <w:sz w:val="22"/>
          <w:szCs w:val="22"/>
        </w:rPr>
        <w:t>Leadership Summit</w:t>
      </w:r>
    </w:p>
    <w:p w14:paraId="754A057D" w14:textId="77777777" w:rsidR="00C92F14" w:rsidRPr="003009F0" w:rsidRDefault="00C92F14" w:rsidP="00C92F14">
      <w:pPr>
        <w:ind w:left="720"/>
        <w:rPr>
          <w:rFonts w:ascii="Arial" w:hAnsi="Arial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268"/>
        <w:gridCol w:w="7717"/>
      </w:tblGrid>
      <w:tr w:rsidR="003A724E" w14:paraId="559C9EBC" w14:textId="77777777" w:rsidTr="000D4E36">
        <w:tc>
          <w:tcPr>
            <w:tcW w:w="2268" w:type="dxa"/>
          </w:tcPr>
          <w:p w14:paraId="33C193A8" w14:textId="77777777" w:rsidR="003A724E" w:rsidRDefault="003A724E" w:rsidP="003A724E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Name:</w:t>
            </w:r>
          </w:p>
        </w:tc>
        <w:sdt>
          <w:sdtPr>
            <w:rPr>
              <w:rFonts w:ascii="Arial" w:hAnsi="Arial" w:cs="Arial"/>
            </w:rPr>
            <w:id w:val="-907068357"/>
            <w:placeholder>
              <w:docPart w:val="E684293760434E7BB3E602B97D7BDF0F"/>
            </w:placeholder>
            <w:showingPlcHdr/>
            <w:text/>
          </w:sdtPr>
          <w:sdtContent>
            <w:tc>
              <w:tcPr>
                <w:tcW w:w="7717" w:type="dxa"/>
              </w:tcPr>
              <w:p w14:paraId="244A68A1" w14:textId="77777777" w:rsidR="003A724E" w:rsidRPr="003A724E" w:rsidRDefault="00614111" w:rsidP="003D3C73">
                <w:pPr>
                  <w:spacing w:before="60" w:after="60"/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>Click here to enter name.</w:t>
                </w:r>
              </w:p>
            </w:tc>
          </w:sdtContent>
        </w:sdt>
      </w:tr>
      <w:tr w:rsidR="003A724E" w14:paraId="76B1D713" w14:textId="77777777" w:rsidTr="000D4E36">
        <w:tc>
          <w:tcPr>
            <w:tcW w:w="2268" w:type="dxa"/>
          </w:tcPr>
          <w:p w14:paraId="74827F9D" w14:textId="77777777" w:rsidR="003A724E" w:rsidRDefault="003A724E" w:rsidP="003A724E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AAFP ID #:</w:t>
            </w:r>
          </w:p>
        </w:tc>
        <w:sdt>
          <w:sdtPr>
            <w:rPr>
              <w:rFonts w:ascii="Arial" w:hAnsi="Arial" w:cs="Arial"/>
            </w:rPr>
            <w:id w:val="266658538"/>
            <w:placeholder>
              <w:docPart w:val="1F7B848172B6406AAC3EAABCC82F8421"/>
            </w:placeholder>
            <w:showingPlcHdr/>
            <w:text/>
          </w:sdtPr>
          <w:sdtContent>
            <w:tc>
              <w:tcPr>
                <w:tcW w:w="7717" w:type="dxa"/>
              </w:tcPr>
              <w:p w14:paraId="4D66AAC3" w14:textId="77777777" w:rsidR="003A724E" w:rsidRPr="003A724E" w:rsidRDefault="003A724E" w:rsidP="00A84045">
                <w:pPr>
                  <w:spacing w:before="60" w:after="60"/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 xml:space="preserve">Click here to enter </w:t>
                </w:r>
                <w:r w:rsidR="00A84045" w:rsidRPr="00191885">
                  <w:rPr>
                    <w:rStyle w:val="PlaceholderText"/>
                    <w:shd w:val="clear" w:color="auto" w:fill="FFFFCC"/>
                  </w:rPr>
                  <w:t>AAFP ID</w:t>
                </w:r>
                <w:r w:rsidRPr="00191885">
                  <w:rPr>
                    <w:rStyle w:val="PlaceholderText"/>
                    <w:shd w:val="clear" w:color="auto" w:fill="FFFFCC"/>
                  </w:rPr>
                  <w:t>.</w:t>
                </w:r>
              </w:p>
            </w:tc>
          </w:sdtContent>
        </w:sdt>
      </w:tr>
      <w:tr w:rsidR="003A724E" w14:paraId="72C8193A" w14:textId="77777777" w:rsidTr="000D4E36">
        <w:tc>
          <w:tcPr>
            <w:tcW w:w="2268" w:type="dxa"/>
          </w:tcPr>
          <w:p w14:paraId="1F94E4BF" w14:textId="77777777" w:rsidR="003A724E" w:rsidRDefault="54F5456C" w:rsidP="36EAA7A3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70CA1B6E">
              <w:rPr>
                <w:rFonts w:ascii="Arial" w:hAnsi="Arial" w:cs="Arial"/>
                <w:b/>
                <w:bCs/>
              </w:rPr>
              <w:t xml:space="preserve">Workshop </w:t>
            </w:r>
            <w:r w:rsidR="6986F878" w:rsidRPr="70CA1B6E">
              <w:rPr>
                <w:rFonts w:ascii="Arial" w:hAnsi="Arial" w:cs="Arial"/>
                <w:b/>
                <w:bCs/>
              </w:rPr>
              <w:t>#</w:t>
            </w:r>
            <w:r w:rsidR="3CF12E8A" w:rsidRPr="70CA1B6E">
              <w:rPr>
                <w:rFonts w:ascii="Arial" w:hAnsi="Arial" w:cs="Arial"/>
                <w:b/>
                <w:bCs/>
              </w:rPr>
              <w:t xml:space="preserve"> &amp; </w:t>
            </w:r>
            <w:r w:rsidRPr="70CA1B6E">
              <w:rPr>
                <w:rFonts w:ascii="Arial" w:hAnsi="Arial" w:cs="Arial"/>
                <w:b/>
                <w:bCs/>
              </w:rPr>
              <w:t>Title</w:t>
            </w:r>
            <w:r w:rsidR="7B0AC6BB" w:rsidRPr="70CA1B6E">
              <w:rPr>
                <w:rFonts w:ascii="Arial" w:hAnsi="Arial" w:cs="Arial"/>
                <w:b/>
                <w:bCs/>
              </w:rPr>
              <w:t>(s)</w:t>
            </w:r>
            <w:r w:rsidRPr="70CA1B6E">
              <w:rPr>
                <w:rFonts w:ascii="Arial" w:hAnsi="Arial" w:cs="Arial"/>
                <w:b/>
                <w:bCs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506363771"/>
            <w:placeholder>
              <w:docPart w:val="4584D204F7674A3DADB950267854BD61"/>
            </w:placeholder>
            <w:showingPlcHdr/>
            <w:text/>
          </w:sdtPr>
          <w:sdtContent>
            <w:tc>
              <w:tcPr>
                <w:tcW w:w="7717" w:type="dxa"/>
              </w:tcPr>
              <w:p w14:paraId="2E183C25" w14:textId="77777777" w:rsidR="003A724E" w:rsidRPr="003A724E" w:rsidRDefault="006D452B" w:rsidP="006D452B">
                <w:pPr>
                  <w:spacing w:before="60" w:after="60"/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>Click here to enter Workshop # and Title</w:t>
                </w:r>
                <w:r w:rsidR="004D12E6">
                  <w:rPr>
                    <w:rStyle w:val="PlaceholderText"/>
                    <w:shd w:val="clear" w:color="auto" w:fill="FFFFCC"/>
                  </w:rPr>
                  <w:t>(s)</w:t>
                </w:r>
                <w:r w:rsidRPr="00191885">
                  <w:rPr>
                    <w:rStyle w:val="PlaceholderText"/>
                    <w:shd w:val="clear" w:color="auto" w:fill="FFFFCC"/>
                  </w:rPr>
                  <w:t>.</w:t>
                </w:r>
              </w:p>
            </w:tc>
          </w:sdtContent>
        </w:sdt>
      </w:tr>
      <w:tr w:rsidR="36EAA7A3" w14:paraId="5640C0CA" w14:textId="77777777" w:rsidTr="000D4E36">
        <w:trPr>
          <w:trHeight w:val="300"/>
        </w:trPr>
        <w:tc>
          <w:tcPr>
            <w:tcW w:w="2268" w:type="dxa"/>
          </w:tcPr>
          <w:p w14:paraId="017CB259" w14:textId="77777777" w:rsidR="36EAA7A3" w:rsidRPr="001E0677" w:rsidRDefault="36EAA7A3">
            <w:pPr>
              <w:rPr>
                <w:rFonts w:ascii="Arial" w:eastAsia="Arial" w:hAnsi="Arial" w:cs="Arial"/>
                <w:color w:val="000000" w:themeColor="text1"/>
              </w:rPr>
            </w:pPr>
            <w:r w:rsidRPr="001E0677">
              <w:rPr>
                <w:rFonts w:ascii="Arial" w:eastAsia="Arial" w:hAnsi="Arial" w:cs="Arial"/>
                <w:b/>
                <w:bCs/>
              </w:rPr>
              <w:t>Workshop Date(s) &amp; Time(s)</w:t>
            </w:r>
          </w:p>
        </w:tc>
        <w:sdt>
          <w:sdtPr>
            <w:rPr>
              <w:rFonts w:ascii="Arial" w:hAnsi="Arial" w:cs="Arial"/>
            </w:rPr>
            <w:id w:val="-1180661354"/>
            <w:placeholder>
              <w:docPart w:val="09B0741C0CAE49CA92F6592664088FE6"/>
            </w:placeholder>
            <w:showingPlcHdr/>
            <w:text/>
          </w:sdtPr>
          <w:sdtContent>
            <w:tc>
              <w:tcPr>
                <w:tcW w:w="7717" w:type="dxa"/>
              </w:tcPr>
              <w:p w14:paraId="27D29F94" w14:textId="77777777" w:rsidR="36EAA7A3" w:rsidRDefault="0006797C">
                <w:pPr>
                  <w:rPr>
                    <w:rFonts w:eastAsia="AvantGarde" w:cs="AvantGarde"/>
                    <w:color w:val="000000" w:themeColor="text1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 xml:space="preserve">Click here to enter </w:t>
                </w:r>
                <w:r>
                  <w:rPr>
                    <w:rStyle w:val="PlaceholderText"/>
                    <w:shd w:val="clear" w:color="auto" w:fill="FFFFCC"/>
                  </w:rPr>
                  <w:t>Date</w:t>
                </w:r>
                <w:r w:rsidR="004D12E6">
                  <w:rPr>
                    <w:rStyle w:val="PlaceholderText"/>
                    <w:shd w:val="clear" w:color="auto" w:fill="FFFFCC"/>
                  </w:rPr>
                  <w:t>(s)</w:t>
                </w:r>
                <w:r w:rsidRPr="00191885">
                  <w:rPr>
                    <w:rStyle w:val="PlaceholderText"/>
                    <w:shd w:val="clear" w:color="auto" w:fill="FFFFCC"/>
                  </w:rPr>
                  <w:t xml:space="preserve"> and T</w:t>
                </w:r>
                <w:r>
                  <w:rPr>
                    <w:rStyle w:val="PlaceholderText"/>
                    <w:shd w:val="clear" w:color="auto" w:fill="FFFFCC"/>
                  </w:rPr>
                  <w:t>im</w:t>
                </w:r>
                <w:r w:rsidRPr="00191885">
                  <w:rPr>
                    <w:rStyle w:val="PlaceholderText"/>
                    <w:shd w:val="clear" w:color="auto" w:fill="FFFFCC"/>
                  </w:rPr>
                  <w:t>e</w:t>
                </w:r>
                <w:r w:rsidR="004D12E6">
                  <w:rPr>
                    <w:rStyle w:val="PlaceholderText"/>
                    <w:shd w:val="clear" w:color="auto" w:fill="FFFFCC"/>
                  </w:rPr>
                  <w:t>(s)</w:t>
                </w:r>
                <w:r w:rsidRPr="00191885">
                  <w:rPr>
                    <w:rStyle w:val="PlaceholderText"/>
                    <w:shd w:val="clear" w:color="auto" w:fill="FFFFCC"/>
                  </w:rPr>
                  <w:t>.</w:t>
                </w:r>
              </w:p>
            </w:tc>
          </w:sdtContent>
        </w:sdt>
      </w:tr>
      <w:tr w:rsidR="00256E03" w14:paraId="54A82C37" w14:textId="77777777" w:rsidTr="000D4E36">
        <w:tc>
          <w:tcPr>
            <w:tcW w:w="2268" w:type="dxa"/>
          </w:tcPr>
          <w:p w14:paraId="0D30EA6D" w14:textId="77777777" w:rsidR="00256E03" w:rsidRDefault="3CF12E8A" w:rsidP="0CDE55A3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36EAA7A3">
              <w:rPr>
                <w:rFonts w:ascii="Arial" w:hAnsi="Arial" w:cs="Arial"/>
                <w:b/>
                <w:bCs/>
              </w:rPr>
              <w:t xml:space="preserve">Primary </w:t>
            </w:r>
            <w:r w:rsidR="73035DFF" w:rsidRPr="36EAA7A3">
              <w:rPr>
                <w:rFonts w:ascii="Arial" w:hAnsi="Arial" w:cs="Arial"/>
                <w:b/>
                <w:bCs/>
              </w:rPr>
              <w:t>Speak</w:t>
            </w:r>
            <w:r w:rsidRPr="36EAA7A3">
              <w:rPr>
                <w:rFonts w:ascii="Arial" w:hAnsi="Arial" w:cs="Arial"/>
                <w:b/>
                <w:bCs/>
              </w:rPr>
              <w:t>er</w:t>
            </w:r>
            <w:r w:rsidR="44BCC4C7" w:rsidRPr="36EAA7A3">
              <w:rPr>
                <w:rFonts w:ascii="Arial" w:hAnsi="Arial" w:cs="Arial"/>
                <w:b/>
                <w:bCs/>
              </w:rPr>
              <w:t xml:space="preserve"> Last Name</w:t>
            </w:r>
            <w:r w:rsidR="6986F878" w:rsidRPr="36EAA7A3">
              <w:rPr>
                <w:rFonts w:ascii="Arial" w:hAnsi="Arial" w:cs="Arial"/>
                <w:b/>
                <w:bCs/>
              </w:rPr>
              <w:t>:</w:t>
            </w:r>
          </w:p>
        </w:tc>
        <w:sdt>
          <w:sdtPr>
            <w:rPr>
              <w:rFonts w:ascii="Arial" w:hAnsi="Arial" w:cs="Arial"/>
            </w:rPr>
            <w:id w:val="49742947"/>
            <w:placeholder>
              <w:docPart w:val="AEDDE4C3085B4A219CAF25002C5D2FA9"/>
            </w:placeholder>
            <w:showingPlcHdr/>
          </w:sdtPr>
          <w:sdtContent>
            <w:tc>
              <w:tcPr>
                <w:tcW w:w="7717" w:type="dxa"/>
              </w:tcPr>
              <w:p w14:paraId="289E1C15" w14:textId="77777777" w:rsidR="00256E03" w:rsidRDefault="006D452B" w:rsidP="006D452B">
                <w:pPr>
                  <w:spacing w:before="60" w:after="60"/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 xml:space="preserve">Click here to enter Primary </w:t>
                </w:r>
                <w:r w:rsidR="004D12E6">
                  <w:rPr>
                    <w:rStyle w:val="PlaceholderText"/>
                    <w:shd w:val="clear" w:color="auto" w:fill="FFFFCC"/>
                  </w:rPr>
                  <w:t>Speak</w:t>
                </w:r>
                <w:r w:rsidRPr="00191885">
                  <w:rPr>
                    <w:rStyle w:val="PlaceholderText"/>
                    <w:shd w:val="clear" w:color="auto" w:fill="FFFFCC"/>
                  </w:rPr>
                  <w:t>er last name.</w:t>
                </w:r>
              </w:p>
            </w:tc>
          </w:sdtContent>
        </w:sdt>
      </w:tr>
    </w:tbl>
    <w:p w14:paraId="52B52AF9" w14:textId="77777777" w:rsidR="00C36FD4" w:rsidRDefault="00C36FD4" w:rsidP="000D4E36">
      <w:pPr>
        <w:rPr>
          <w:rFonts w:ascii="Arial" w:hAnsi="Arial" w:cs="Arial"/>
          <w:b/>
          <w:u w:val="single"/>
        </w:rPr>
      </w:pPr>
    </w:p>
    <w:p w14:paraId="0B3E6901" w14:textId="04CDF9BA" w:rsidR="003A724E" w:rsidRDefault="70438906" w:rsidP="000D4E36">
      <w:pPr>
        <w:rPr>
          <w:rFonts w:ascii="Arial" w:hAnsi="Arial" w:cs="Arial"/>
        </w:rPr>
      </w:pPr>
      <w:r w:rsidRPr="70CA1B6E">
        <w:rPr>
          <w:rFonts w:ascii="Arial" w:hAnsi="Arial" w:cs="Arial"/>
          <w:b/>
          <w:bCs/>
          <w:u w:val="single"/>
        </w:rPr>
        <w:t>Speak</w:t>
      </w:r>
      <w:r w:rsidR="20A01DF0" w:rsidRPr="70CA1B6E">
        <w:rPr>
          <w:rFonts w:ascii="Arial" w:hAnsi="Arial" w:cs="Arial"/>
          <w:b/>
          <w:bCs/>
          <w:u w:val="single"/>
        </w:rPr>
        <w:t>er</w:t>
      </w:r>
      <w:r w:rsidR="54F5456C" w:rsidRPr="70CA1B6E">
        <w:rPr>
          <w:rFonts w:ascii="Arial" w:hAnsi="Arial" w:cs="Arial"/>
          <w:b/>
          <w:bCs/>
          <w:u w:val="single"/>
        </w:rPr>
        <w:t>’s Ownership and Use</w:t>
      </w:r>
      <w:r w:rsidR="54F5456C" w:rsidRPr="70CA1B6E">
        <w:rPr>
          <w:rFonts w:ascii="Arial" w:hAnsi="Arial" w:cs="Arial"/>
          <w:b/>
          <w:bCs/>
        </w:rPr>
        <w:t>.</w:t>
      </w:r>
      <w:r w:rsidR="54F5456C" w:rsidRPr="70CA1B6E">
        <w:rPr>
          <w:rFonts w:ascii="Arial" w:hAnsi="Arial" w:cs="Arial"/>
        </w:rPr>
        <w:t xml:space="preserve">  I will prepare certain materials (the “Materials</w:t>
      </w:r>
      <w:r w:rsidR="2CF30C1D" w:rsidRPr="70CA1B6E">
        <w:rPr>
          <w:rFonts w:ascii="Arial" w:hAnsi="Arial" w:cs="Arial"/>
        </w:rPr>
        <w:t>”</w:t>
      </w:r>
      <w:r w:rsidR="54F5456C" w:rsidRPr="70CA1B6E">
        <w:rPr>
          <w:rFonts w:ascii="Arial" w:hAnsi="Arial" w:cs="Arial"/>
        </w:rPr>
        <w:t>) for use and distribution for the workshop presentation</w:t>
      </w:r>
      <w:r w:rsidR="0FD64B0D" w:rsidRPr="70CA1B6E">
        <w:rPr>
          <w:rFonts w:ascii="Arial" w:hAnsi="Arial" w:cs="Arial"/>
        </w:rPr>
        <w:t>(s)</w:t>
      </w:r>
      <w:r w:rsidR="54F5456C" w:rsidRPr="70CA1B6E">
        <w:rPr>
          <w:rFonts w:ascii="Arial" w:hAnsi="Arial" w:cs="Arial"/>
        </w:rPr>
        <w:t xml:space="preserve"> set</w:t>
      </w:r>
      <w:r w:rsidR="2CF30C1D" w:rsidRPr="70CA1B6E">
        <w:rPr>
          <w:rFonts w:ascii="Arial" w:hAnsi="Arial" w:cs="Arial"/>
        </w:rPr>
        <w:t xml:space="preserve"> forth above at the American Academy of Family Physicians’ (the “AAFP”) Residency </w:t>
      </w:r>
      <w:r w:rsidR="268E21EF" w:rsidRPr="70CA1B6E">
        <w:rPr>
          <w:rFonts w:ascii="Arial" w:hAnsi="Arial" w:cs="Arial"/>
        </w:rPr>
        <w:t>Leadership Summit</w:t>
      </w:r>
      <w:r w:rsidR="2CF30C1D" w:rsidRPr="70CA1B6E">
        <w:rPr>
          <w:rFonts w:ascii="Arial" w:hAnsi="Arial" w:cs="Arial"/>
        </w:rPr>
        <w:t xml:space="preserve"> (the “</w:t>
      </w:r>
      <w:r w:rsidR="0BCEFEEB" w:rsidRPr="70CA1B6E">
        <w:rPr>
          <w:rFonts w:ascii="Arial" w:hAnsi="Arial" w:cs="Arial"/>
        </w:rPr>
        <w:t>S</w:t>
      </w:r>
      <w:r w:rsidR="268E21EF" w:rsidRPr="70CA1B6E">
        <w:rPr>
          <w:rFonts w:ascii="Arial" w:hAnsi="Arial" w:cs="Arial"/>
        </w:rPr>
        <w:t>ummit</w:t>
      </w:r>
      <w:r w:rsidR="2CF30C1D" w:rsidRPr="70CA1B6E">
        <w:rPr>
          <w:rFonts w:ascii="Arial" w:hAnsi="Arial" w:cs="Arial"/>
        </w:rPr>
        <w:t>”), which will take place</w:t>
      </w:r>
      <w:r w:rsidR="553B1D33" w:rsidRPr="70CA1B6E">
        <w:rPr>
          <w:rFonts w:ascii="Arial" w:hAnsi="Arial" w:cs="Arial"/>
        </w:rPr>
        <w:t xml:space="preserve"> </w:t>
      </w:r>
      <w:r w:rsidR="6CBD36FB" w:rsidRPr="70CA1B6E">
        <w:rPr>
          <w:rFonts w:ascii="Arial" w:hAnsi="Arial" w:cs="Arial"/>
        </w:rPr>
        <w:t xml:space="preserve">in </w:t>
      </w:r>
      <w:r w:rsidR="00117514">
        <w:rPr>
          <w:rFonts w:ascii="Arial" w:hAnsi="Arial" w:cs="Arial"/>
        </w:rPr>
        <w:t>Dallas</w:t>
      </w:r>
      <w:r w:rsidR="6CBD36FB" w:rsidRPr="70CA1B6E">
        <w:rPr>
          <w:rFonts w:ascii="Arial" w:hAnsi="Arial" w:cs="Arial"/>
        </w:rPr>
        <w:t xml:space="preserve">, </w:t>
      </w:r>
      <w:r w:rsidR="00117514">
        <w:rPr>
          <w:rFonts w:ascii="Arial" w:hAnsi="Arial" w:cs="Arial"/>
        </w:rPr>
        <w:t>Texas</w:t>
      </w:r>
      <w:r w:rsidR="553B1D33" w:rsidRPr="70CA1B6E">
        <w:rPr>
          <w:rFonts w:ascii="Arial" w:hAnsi="Arial" w:cs="Arial"/>
        </w:rPr>
        <w:t xml:space="preserve"> from</w:t>
      </w:r>
      <w:r w:rsidR="2CF30C1D" w:rsidRPr="70CA1B6E">
        <w:rPr>
          <w:rFonts w:ascii="Arial" w:hAnsi="Arial" w:cs="Arial"/>
        </w:rPr>
        <w:t xml:space="preserve"> </w:t>
      </w:r>
      <w:r w:rsidR="553B1D33" w:rsidRPr="70CA1B6E">
        <w:rPr>
          <w:rFonts w:ascii="Arial" w:hAnsi="Arial" w:cs="Arial"/>
        </w:rPr>
        <w:t>March</w:t>
      </w:r>
      <w:r w:rsidR="1CFA83ED" w:rsidRPr="70CA1B6E">
        <w:rPr>
          <w:rFonts w:ascii="Arial" w:hAnsi="Arial" w:cs="Arial"/>
        </w:rPr>
        <w:t xml:space="preserve"> </w:t>
      </w:r>
      <w:r w:rsidR="0085144C">
        <w:rPr>
          <w:rFonts w:ascii="Arial" w:hAnsi="Arial" w:cs="Arial"/>
        </w:rPr>
        <w:t>3</w:t>
      </w:r>
      <w:r w:rsidR="7C118104" w:rsidRPr="70CA1B6E">
        <w:rPr>
          <w:rFonts w:ascii="Arial" w:hAnsi="Arial" w:cs="Arial"/>
        </w:rPr>
        <w:t>-</w:t>
      </w:r>
      <w:r w:rsidR="0085144C">
        <w:rPr>
          <w:rFonts w:ascii="Arial" w:hAnsi="Arial" w:cs="Arial"/>
        </w:rPr>
        <w:t>5</w:t>
      </w:r>
      <w:r w:rsidR="7C118104" w:rsidRPr="70CA1B6E">
        <w:rPr>
          <w:rFonts w:ascii="Arial" w:hAnsi="Arial" w:cs="Arial"/>
        </w:rPr>
        <w:t xml:space="preserve">, </w:t>
      </w:r>
      <w:r w:rsidR="0085144C" w:rsidRPr="70CA1B6E">
        <w:rPr>
          <w:rFonts w:ascii="Arial" w:hAnsi="Arial" w:cs="Arial"/>
        </w:rPr>
        <w:t>202</w:t>
      </w:r>
      <w:r w:rsidR="0085144C">
        <w:rPr>
          <w:rFonts w:ascii="Arial" w:hAnsi="Arial" w:cs="Arial"/>
        </w:rPr>
        <w:t>7</w:t>
      </w:r>
      <w:r w:rsidR="0BCEFEEB" w:rsidRPr="70CA1B6E">
        <w:rPr>
          <w:rFonts w:ascii="Arial" w:hAnsi="Arial" w:cs="Arial"/>
        </w:rPr>
        <w:t xml:space="preserve">. </w:t>
      </w:r>
      <w:r w:rsidR="2CF30C1D" w:rsidRPr="70CA1B6E">
        <w:rPr>
          <w:rFonts w:ascii="Arial" w:hAnsi="Arial" w:cs="Arial"/>
        </w:rPr>
        <w:t>I</w:t>
      </w:r>
      <w:r w:rsidR="54F5456C" w:rsidRPr="70CA1B6E">
        <w:rPr>
          <w:rFonts w:ascii="Arial" w:hAnsi="Arial" w:cs="Arial"/>
        </w:rPr>
        <w:t xml:space="preserve"> will be the sole owner of any </w:t>
      </w:r>
      <w:r w:rsidR="2CF30C1D" w:rsidRPr="70CA1B6E">
        <w:rPr>
          <w:rFonts w:ascii="Arial" w:hAnsi="Arial" w:cs="Arial"/>
        </w:rPr>
        <w:t>such M</w:t>
      </w:r>
      <w:r w:rsidR="54F5456C" w:rsidRPr="70CA1B6E">
        <w:rPr>
          <w:rFonts w:ascii="Arial" w:hAnsi="Arial" w:cs="Arial"/>
        </w:rPr>
        <w:t xml:space="preserve">aterials developed, submitted and/or used in connection with the </w:t>
      </w:r>
      <w:r w:rsidR="0BCEFEEB" w:rsidRPr="70CA1B6E">
        <w:rPr>
          <w:rFonts w:ascii="Arial" w:hAnsi="Arial" w:cs="Arial"/>
        </w:rPr>
        <w:t>S</w:t>
      </w:r>
      <w:r w:rsidR="1A7A5480" w:rsidRPr="70CA1B6E">
        <w:rPr>
          <w:rFonts w:ascii="Arial" w:hAnsi="Arial" w:cs="Arial"/>
        </w:rPr>
        <w:t>ummit</w:t>
      </w:r>
      <w:r w:rsidR="2CF30C1D" w:rsidRPr="70CA1B6E">
        <w:rPr>
          <w:rFonts w:ascii="Arial" w:hAnsi="Arial" w:cs="Arial"/>
        </w:rPr>
        <w:t>. I</w:t>
      </w:r>
      <w:r w:rsidR="54F5456C" w:rsidRPr="70CA1B6E">
        <w:rPr>
          <w:rFonts w:ascii="Arial" w:hAnsi="Arial" w:cs="Arial"/>
        </w:rPr>
        <w:t xml:space="preserve"> </w:t>
      </w:r>
      <w:r w:rsidR="2CF30C1D" w:rsidRPr="70CA1B6E">
        <w:rPr>
          <w:rFonts w:ascii="Arial" w:hAnsi="Arial" w:cs="Arial"/>
        </w:rPr>
        <w:t>represent and warrant</w:t>
      </w:r>
      <w:r w:rsidR="54F5456C" w:rsidRPr="70CA1B6E">
        <w:rPr>
          <w:rFonts w:ascii="Arial" w:hAnsi="Arial" w:cs="Arial"/>
        </w:rPr>
        <w:t xml:space="preserve"> (a) that the Materials are factually accurate and contain no libelous or otherwise unlawful statements</w:t>
      </w:r>
      <w:r w:rsidR="2CF30C1D" w:rsidRPr="70CA1B6E">
        <w:rPr>
          <w:rFonts w:ascii="Arial" w:hAnsi="Arial" w:cs="Arial"/>
        </w:rPr>
        <w:t xml:space="preserve">; (b) that I </w:t>
      </w:r>
      <w:r w:rsidR="16EA5A8E" w:rsidRPr="70CA1B6E">
        <w:rPr>
          <w:rFonts w:ascii="Arial" w:hAnsi="Arial" w:cs="Arial"/>
        </w:rPr>
        <w:t xml:space="preserve">am the sole author and </w:t>
      </w:r>
      <w:r w:rsidR="2CF30C1D" w:rsidRPr="70CA1B6E">
        <w:rPr>
          <w:rFonts w:ascii="Arial" w:hAnsi="Arial" w:cs="Arial"/>
        </w:rPr>
        <w:t>own</w:t>
      </w:r>
      <w:r w:rsidR="16EA5A8E" w:rsidRPr="70CA1B6E">
        <w:rPr>
          <w:rFonts w:ascii="Arial" w:hAnsi="Arial" w:cs="Arial"/>
        </w:rPr>
        <w:t>er of the Materials</w:t>
      </w:r>
      <w:r w:rsidR="54F5456C" w:rsidRPr="70CA1B6E">
        <w:rPr>
          <w:rFonts w:ascii="Arial" w:hAnsi="Arial" w:cs="Arial"/>
        </w:rPr>
        <w:t xml:space="preserve"> a</w:t>
      </w:r>
      <w:r w:rsidR="2CF30C1D" w:rsidRPr="70CA1B6E">
        <w:rPr>
          <w:rFonts w:ascii="Arial" w:hAnsi="Arial" w:cs="Arial"/>
        </w:rPr>
        <w:t>nd/or have</w:t>
      </w:r>
      <w:r w:rsidR="54F5456C" w:rsidRPr="70CA1B6E">
        <w:rPr>
          <w:rFonts w:ascii="Arial" w:hAnsi="Arial" w:cs="Arial"/>
        </w:rPr>
        <w:t xml:space="preserve"> </w:t>
      </w:r>
      <w:r w:rsidR="16EA5A8E" w:rsidRPr="70CA1B6E">
        <w:rPr>
          <w:rFonts w:ascii="Arial" w:hAnsi="Arial" w:cs="Arial"/>
        </w:rPr>
        <w:t xml:space="preserve">obtained </w:t>
      </w:r>
      <w:r w:rsidR="54F5456C" w:rsidRPr="70CA1B6E">
        <w:rPr>
          <w:rFonts w:ascii="Arial" w:hAnsi="Arial" w:cs="Arial"/>
        </w:rPr>
        <w:t>the right to use</w:t>
      </w:r>
      <w:r w:rsidR="16EA5A8E" w:rsidRPr="70CA1B6E">
        <w:rPr>
          <w:rFonts w:ascii="Arial" w:hAnsi="Arial" w:cs="Arial"/>
        </w:rPr>
        <w:t xml:space="preserve"> and license</w:t>
      </w:r>
      <w:r w:rsidR="54F5456C" w:rsidRPr="70CA1B6E">
        <w:rPr>
          <w:rFonts w:ascii="Arial" w:hAnsi="Arial" w:cs="Arial"/>
        </w:rPr>
        <w:t xml:space="preserve"> the Materials as contemplated hereunder; and (c) that such use </w:t>
      </w:r>
      <w:r w:rsidR="61F869F3" w:rsidRPr="70CA1B6E">
        <w:rPr>
          <w:rFonts w:ascii="Arial" w:hAnsi="Arial" w:cs="Arial"/>
        </w:rPr>
        <w:t xml:space="preserve">and license </w:t>
      </w:r>
      <w:r w:rsidR="54F5456C" w:rsidRPr="70CA1B6E">
        <w:rPr>
          <w:rFonts w:ascii="Arial" w:hAnsi="Arial" w:cs="Arial"/>
        </w:rPr>
        <w:t>will not violate the proprietary or personal rights of any third party (including, without limitation, copyrights, trademarks or privacy rights</w:t>
      </w:r>
      <w:r w:rsidR="2CF30C1D" w:rsidRPr="70CA1B6E">
        <w:rPr>
          <w:rFonts w:ascii="Arial" w:hAnsi="Arial" w:cs="Arial"/>
        </w:rPr>
        <w:t>)</w:t>
      </w:r>
      <w:r w:rsidR="54F5456C" w:rsidRPr="70CA1B6E">
        <w:rPr>
          <w:rFonts w:ascii="Arial" w:hAnsi="Arial" w:cs="Arial"/>
        </w:rPr>
        <w:t>.</w:t>
      </w:r>
    </w:p>
    <w:p w14:paraId="744EF6F8" w14:textId="77777777" w:rsidR="00C36FD4" w:rsidRDefault="00C36FD4" w:rsidP="000D4E36">
      <w:pPr>
        <w:rPr>
          <w:rFonts w:ascii="Arial" w:hAnsi="Arial" w:cs="Arial"/>
        </w:rPr>
      </w:pPr>
    </w:p>
    <w:p w14:paraId="14657D5C" w14:textId="77777777" w:rsidR="00C36FD4" w:rsidRPr="00C36FD4" w:rsidRDefault="5C4F29A2" w:rsidP="000D4E36">
      <w:pPr>
        <w:rPr>
          <w:rFonts w:ascii="Arial" w:hAnsi="Arial" w:cs="Arial"/>
        </w:rPr>
      </w:pPr>
      <w:r w:rsidRPr="36EAA7A3">
        <w:rPr>
          <w:rFonts w:ascii="Arial" w:hAnsi="Arial" w:cs="Arial"/>
          <w:b/>
          <w:bCs/>
          <w:u w:val="single"/>
        </w:rPr>
        <w:t>Speak</w:t>
      </w:r>
      <w:r w:rsidR="20A01DF0" w:rsidRPr="36EAA7A3">
        <w:rPr>
          <w:rFonts w:ascii="Arial" w:hAnsi="Arial" w:cs="Arial"/>
          <w:b/>
          <w:bCs/>
          <w:u w:val="single"/>
        </w:rPr>
        <w:t>er</w:t>
      </w:r>
      <w:r w:rsidR="2CF30C1D" w:rsidRPr="36EAA7A3">
        <w:rPr>
          <w:rFonts w:ascii="Arial" w:hAnsi="Arial" w:cs="Arial"/>
          <w:b/>
          <w:bCs/>
          <w:u w:val="single"/>
        </w:rPr>
        <w:t>’s Grant of Rights to the AAFP</w:t>
      </w:r>
      <w:r w:rsidR="2CF30C1D" w:rsidRPr="36EAA7A3">
        <w:rPr>
          <w:rFonts w:ascii="Arial" w:hAnsi="Arial" w:cs="Arial"/>
        </w:rPr>
        <w:t>.  I grant to the AAFP and its designees the following rights and licenses on a non-exclusive, irrevocable, worldwide</w:t>
      </w:r>
      <w:r w:rsidR="5A4D3AA6" w:rsidRPr="36EAA7A3">
        <w:rPr>
          <w:rFonts w:ascii="Arial" w:hAnsi="Arial" w:cs="Arial"/>
        </w:rPr>
        <w:t>, sub-licensable</w:t>
      </w:r>
      <w:r w:rsidR="2CF30C1D" w:rsidRPr="36EAA7A3">
        <w:rPr>
          <w:rFonts w:ascii="Arial" w:hAnsi="Arial" w:cs="Arial"/>
        </w:rPr>
        <w:t xml:space="preserve"> basis: </w:t>
      </w:r>
    </w:p>
    <w:p w14:paraId="1486F03E" w14:textId="77777777" w:rsidR="00C36FD4" w:rsidRPr="00C36FD4" w:rsidRDefault="00C36FD4" w:rsidP="000D4E36">
      <w:pPr>
        <w:numPr>
          <w:ilvl w:val="1"/>
          <w:numId w:val="3"/>
        </w:numPr>
        <w:ind w:left="1080"/>
        <w:rPr>
          <w:rFonts w:ascii="Arial" w:hAnsi="Arial" w:cs="Arial"/>
        </w:rPr>
      </w:pPr>
      <w:r w:rsidRPr="00C36FD4">
        <w:rPr>
          <w:rFonts w:ascii="Arial" w:hAnsi="Arial" w:cs="Arial"/>
        </w:rPr>
        <w:t>The right t</w:t>
      </w:r>
      <w:r>
        <w:rPr>
          <w:rFonts w:ascii="Arial" w:hAnsi="Arial" w:cs="Arial"/>
        </w:rPr>
        <w:t>o use my</w:t>
      </w:r>
      <w:r w:rsidRPr="00C36FD4">
        <w:rPr>
          <w:rFonts w:ascii="Arial" w:hAnsi="Arial" w:cs="Arial"/>
        </w:rPr>
        <w:t xml:space="preserve"> name, likeness, image</w:t>
      </w:r>
      <w:r w:rsidR="00607BDF">
        <w:rPr>
          <w:rFonts w:ascii="Arial" w:hAnsi="Arial" w:cs="Arial"/>
        </w:rPr>
        <w:t>, photograph</w:t>
      </w:r>
      <w:r w:rsidRPr="00C36FD4">
        <w:rPr>
          <w:rFonts w:ascii="Arial" w:hAnsi="Arial" w:cs="Arial"/>
        </w:rPr>
        <w:t xml:space="preserve"> and biographical data in connection with the </w:t>
      </w:r>
      <w:r w:rsidR="008C690C">
        <w:rPr>
          <w:rFonts w:ascii="Arial" w:hAnsi="Arial" w:cs="Arial"/>
        </w:rPr>
        <w:t xml:space="preserve">promotion and distribution of the </w:t>
      </w:r>
      <w:r w:rsidRPr="00C36FD4">
        <w:rPr>
          <w:rFonts w:ascii="Arial" w:hAnsi="Arial" w:cs="Arial"/>
        </w:rPr>
        <w:t>presentation and/or Materials and any AAFP activities related thereto;</w:t>
      </w:r>
    </w:p>
    <w:p w14:paraId="17BB2862" w14:textId="77777777" w:rsidR="00C36FD4" w:rsidRPr="00C36FD4" w:rsidRDefault="2CF30C1D" w:rsidP="000D4E36">
      <w:pPr>
        <w:numPr>
          <w:ilvl w:val="1"/>
          <w:numId w:val="3"/>
        </w:numPr>
        <w:ind w:left="1080"/>
        <w:rPr>
          <w:rFonts w:ascii="Arial" w:hAnsi="Arial" w:cs="Arial"/>
        </w:rPr>
      </w:pPr>
      <w:r w:rsidRPr="36EAA7A3">
        <w:rPr>
          <w:rFonts w:ascii="Arial" w:hAnsi="Arial" w:cs="Arial"/>
        </w:rPr>
        <w:t xml:space="preserve">The right to have my presentation and/or Materials presented by other </w:t>
      </w:r>
      <w:r w:rsidR="23512CB3" w:rsidRPr="36EAA7A3">
        <w:rPr>
          <w:rFonts w:ascii="Arial" w:hAnsi="Arial" w:cs="Arial"/>
        </w:rPr>
        <w:t>speak</w:t>
      </w:r>
      <w:r w:rsidR="20A01DF0" w:rsidRPr="36EAA7A3">
        <w:rPr>
          <w:rFonts w:ascii="Arial" w:hAnsi="Arial" w:cs="Arial"/>
        </w:rPr>
        <w:t>er</w:t>
      </w:r>
      <w:r w:rsidRPr="36EAA7A3">
        <w:rPr>
          <w:rFonts w:ascii="Arial" w:hAnsi="Arial" w:cs="Arial"/>
        </w:rPr>
        <w:t xml:space="preserve">s if I am unable to </w:t>
      </w:r>
      <w:r w:rsidR="357802EF" w:rsidRPr="36EAA7A3">
        <w:rPr>
          <w:rFonts w:ascii="Arial" w:hAnsi="Arial" w:cs="Arial"/>
        </w:rPr>
        <w:t>attend the Summit due to illness, death of a family member, or as determined by the AAFP</w:t>
      </w:r>
      <w:r w:rsidRPr="36EAA7A3">
        <w:rPr>
          <w:rFonts w:ascii="Arial" w:hAnsi="Arial" w:cs="Arial"/>
        </w:rPr>
        <w:t>;</w:t>
      </w:r>
    </w:p>
    <w:p w14:paraId="0208F160" w14:textId="77777777" w:rsidR="00C36FD4" w:rsidRPr="00C36FD4" w:rsidRDefault="2CF30C1D" w:rsidP="000D4E36">
      <w:pPr>
        <w:numPr>
          <w:ilvl w:val="1"/>
          <w:numId w:val="3"/>
        </w:numPr>
        <w:ind w:left="1080"/>
        <w:rPr>
          <w:rFonts w:ascii="Arial" w:hAnsi="Arial" w:cs="Arial"/>
        </w:rPr>
      </w:pPr>
      <w:r w:rsidRPr="36EAA7A3">
        <w:rPr>
          <w:rFonts w:ascii="Arial" w:hAnsi="Arial" w:cs="Arial"/>
        </w:rPr>
        <w:t>The right to include all or part of the</w:t>
      </w:r>
      <w:r w:rsidR="7D35E9E9" w:rsidRPr="36EAA7A3">
        <w:rPr>
          <w:rFonts w:ascii="Arial" w:hAnsi="Arial" w:cs="Arial"/>
        </w:rPr>
        <w:t xml:space="preserve"> presentation and/or</w:t>
      </w:r>
      <w:r w:rsidRPr="36EAA7A3">
        <w:rPr>
          <w:rFonts w:ascii="Arial" w:hAnsi="Arial" w:cs="Arial"/>
        </w:rPr>
        <w:t xml:space="preserve"> Materials in presentation slides, handouts and other </w:t>
      </w:r>
      <w:r w:rsidR="3248361B" w:rsidRPr="36EAA7A3">
        <w:rPr>
          <w:rFonts w:ascii="Arial" w:hAnsi="Arial" w:cs="Arial"/>
        </w:rPr>
        <w:t xml:space="preserve">Summit </w:t>
      </w:r>
      <w:r w:rsidRPr="36EAA7A3">
        <w:rPr>
          <w:rFonts w:ascii="Arial" w:hAnsi="Arial" w:cs="Arial"/>
        </w:rPr>
        <w:t>materials, which are made available in any form or format, including, without limitation, print, current and future electronic media, and the Internet</w:t>
      </w:r>
      <w:r w:rsidR="50C58111" w:rsidRPr="36EAA7A3">
        <w:rPr>
          <w:rFonts w:ascii="Arial" w:hAnsi="Arial" w:cs="Arial"/>
        </w:rPr>
        <w:t xml:space="preserve"> (collectively, “Format”)</w:t>
      </w:r>
      <w:r w:rsidRPr="36EAA7A3">
        <w:rPr>
          <w:rFonts w:ascii="Arial" w:hAnsi="Arial" w:cs="Arial"/>
        </w:rPr>
        <w:t xml:space="preserve">, and the right to revise any such Materials as </w:t>
      </w:r>
      <w:r w:rsidR="4A713C65" w:rsidRPr="36EAA7A3">
        <w:rPr>
          <w:rFonts w:ascii="Arial" w:hAnsi="Arial" w:cs="Arial"/>
        </w:rPr>
        <w:t>deemed appropriate</w:t>
      </w:r>
      <w:r w:rsidRPr="36EAA7A3">
        <w:rPr>
          <w:rFonts w:ascii="Arial" w:hAnsi="Arial" w:cs="Arial"/>
        </w:rPr>
        <w:t xml:space="preserve"> for such inclusion;</w:t>
      </w:r>
    </w:p>
    <w:p w14:paraId="2C20A513" w14:textId="77777777" w:rsidR="00C36FD4" w:rsidRDefault="2CF30C1D" w:rsidP="000D4E36">
      <w:pPr>
        <w:numPr>
          <w:ilvl w:val="1"/>
          <w:numId w:val="3"/>
        </w:numPr>
        <w:ind w:left="1080"/>
        <w:rPr>
          <w:rFonts w:ascii="Arial" w:hAnsi="Arial" w:cs="Arial"/>
        </w:rPr>
      </w:pPr>
      <w:r w:rsidRPr="70CA1B6E">
        <w:rPr>
          <w:rFonts w:ascii="Arial" w:hAnsi="Arial" w:cs="Arial"/>
        </w:rPr>
        <w:t>The right to record my presentation and/or Materials on audio/video and to reproduce, distribute</w:t>
      </w:r>
      <w:r w:rsidR="074BD420" w:rsidRPr="70CA1B6E">
        <w:rPr>
          <w:rFonts w:ascii="Arial" w:hAnsi="Arial" w:cs="Arial"/>
        </w:rPr>
        <w:t>, live stream,</w:t>
      </w:r>
      <w:r w:rsidRPr="70CA1B6E">
        <w:rPr>
          <w:rFonts w:ascii="Arial" w:hAnsi="Arial" w:cs="Arial"/>
        </w:rPr>
        <w:t xml:space="preserve"> sell</w:t>
      </w:r>
      <w:r w:rsidR="074BD420" w:rsidRPr="70CA1B6E">
        <w:rPr>
          <w:rFonts w:ascii="Arial" w:hAnsi="Arial" w:cs="Arial"/>
        </w:rPr>
        <w:t xml:space="preserve"> and otherwise make available</w:t>
      </w:r>
      <w:r w:rsidRPr="70CA1B6E">
        <w:rPr>
          <w:rFonts w:ascii="Arial" w:hAnsi="Arial" w:cs="Arial"/>
        </w:rPr>
        <w:t xml:space="preserve"> transcripts, copies</w:t>
      </w:r>
      <w:r w:rsidR="074BD420" w:rsidRPr="70CA1B6E">
        <w:rPr>
          <w:rFonts w:ascii="Arial" w:hAnsi="Arial" w:cs="Arial"/>
        </w:rPr>
        <w:t>, on-demand products</w:t>
      </w:r>
      <w:r w:rsidRPr="70CA1B6E">
        <w:rPr>
          <w:rFonts w:ascii="Arial" w:hAnsi="Arial" w:cs="Arial"/>
        </w:rPr>
        <w:t xml:space="preserve"> and/or recordings of the same, in whole or in part, for any lawful purpose and in any </w:t>
      </w:r>
      <w:r w:rsidR="532884F3" w:rsidRPr="70CA1B6E">
        <w:rPr>
          <w:rFonts w:ascii="Arial" w:hAnsi="Arial" w:cs="Arial"/>
        </w:rPr>
        <w:t>F</w:t>
      </w:r>
      <w:r w:rsidRPr="70CA1B6E">
        <w:rPr>
          <w:rFonts w:ascii="Arial" w:hAnsi="Arial" w:cs="Arial"/>
        </w:rPr>
        <w:t>ormat</w:t>
      </w:r>
      <w:r w:rsidR="6986F878" w:rsidRPr="70CA1B6E">
        <w:rPr>
          <w:rFonts w:ascii="Arial" w:hAnsi="Arial" w:cs="Arial"/>
        </w:rPr>
        <w:t xml:space="preserve">; </w:t>
      </w:r>
      <w:r w:rsidR="5ABB65CC" w:rsidRPr="70CA1B6E">
        <w:rPr>
          <w:rFonts w:ascii="Arial" w:hAnsi="Arial" w:cs="Arial"/>
        </w:rPr>
        <w:t>and</w:t>
      </w:r>
    </w:p>
    <w:p w14:paraId="7B69A264" w14:textId="77777777" w:rsidR="00C36FD4" w:rsidRDefault="2CF30C1D" w:rsidP="000D4E36">
      <w:pPr>
        <w:numPr>
          <w:ilvl w:val="1"/>
          <w:numId w:val="3"/>
        </w:numPr>
        <w:ind w:left="1080"/>
        <w:rPr>
          <w:rFonts w:ascii="Arial" w:hAnsi="Arial" w:cs="Arial"/>
        </w:rPr>
      </w:pPr>
      <w:r w:rsidRPr="70CA1B6E">
        <w:rPr>
          <w:rFonts w:ascii="Arial" w:hAnsi="Arial" w:cs="Arial"/>
        </w:rPr>
        <w:t>The right to make derivatives of all or part of the presentation and/or Materials and to include the same in reprints, anthologies, translations and any other AAFP products or publications</w:t>
      </w:r>
      <w:r w:rsidR="2686E8B8" w:rsidRPr="70CA1B6E">
        <w:rPr>
          <w:rFonts w:ascii="Arial" w:hAnsi="Arial" w:cs="Arial"/>
        </w:rPr>
        <w:t>.</w:t>
      </w:r>
    </w:p>
    <w:p w14:paraId="587F1A10" w14:textId="77777777" w:rsidR="00C008B6" w:rsidRDefault="00C008B6" w:rsidP="000D4E36">
      <w:pPr>
        <w:rPr>
          <w:rFonts w:ascii="Arial" w:hAnsi="Arial" w:cs="Arial"/>
        </w:rPr>
      </w:pPr>
    </w:p>
    <w:p w14:paraId="20357B6A" w14:textId="02FE4B4A" w:rsidR="00C008B6" w:rsidRDefault="00C008B6" w:rsidP="000D4E36">
      <w:pPr>
        <w:rPr>
          <w:rFonts w:ascii="Arial" w:hAnsi="Arial" w:cs="Arial"/>
          <w:i/>
          <w:iCs/>
        </w:rPr>
      </w:pPr>
      <w:r w:rsidRPr="00C008B6">
        <w:rPr>
          <w:rFonts w:ascii="Arial" w:hAnsi="Arial" w:cs="Arial"/>
          <w:i/>
          <w:iCs/>
        </w:rPr>
        <w:t xml:space="preserve">If the event is for CME by signing this form you agree to comply with the Faculty/Speaker CME Handbook, which is available at </w:t>
      </w:r>
      <w:hyperlink r:id="rId12" w:tgtFrame="_blank" w:tooltip="https://www.aafp.org/cme/faculty/resources.html" w:history="1">
        <w:r w:rsidRPr="00C008B6">
          <w:rPr>
            <w:rStyle w:val="Hyperlink"/>
            <w:rFonts w:ascii="Arial" w:hAnsi="Arial" w:cs="Arial"/>
            <w:i/>
            <w:iCs/>
          </w:rPr>
          <w:t>CME Faculty &amp; Speaker Handbook | ACCME Requirements &amp; Roles | AAFP</w:t>
        </w:r>
      </w:hyperlink>
      <w:r w:rsidRPr="00C008B6">
        <w:rPr>
          <w:rFonts w:ascii="Arial" w:hAnsi="Arial" w:cs="Arial"/>
          <w:i/>
          <w:iCs/>
        </w:rPr>
        <w:t xml:space="preserve"> and is incorporated by reference herein. </w:t>
      </w:r>
    </w:p>
    <w:p w14:paraId="0386516C" w14:textId="77777777" w:rsidR="00C008B6" w:rsidRDefault="00C008B6" w:rsidP="000D4E36">
      <w:pPr>
        <w:rPr>
          <w:rFonts w:ascii="Arial" w:hAnsi="Arial" w:cs="Arial"/>
        </w:rPr>
      </w:pPr>
    </w:p>
    <w:p w14:paraId="5CEA6964" w14:textId="5784E441" w:rsidR="00902557" w:rsidRDefault="00C36FD4" w:rsidP="000D4E36">
      <w:pPr>
        <w:rPr>
          <w:rFonts w:ascii="Arial" w:hAnsi="Arial" w:cs="Arial"/>
        </w:rPr>
      </w:pPr>
      <w:r>
        <w:rPr>
          <w:rFonts w:ascii="Arial" w:hAnsi="Arial" w:cs="Arial"/>
        </w:rPr>
        <w:t>I represent and warrant that the AAFP’s exercise of any such rights will not violate the rights of any third party.</w:t>
      </w:r>
      <w:r w:rsidR="00191018">
        <w:rPr>
          <w:rFonts w:ascii="Arial" w:hAnsi="Arial" w:cs="Arial"/>
        </w:rPr>
        <w:t xml:space="preserve">  This Consent and License for Presentation/Materials will survive after completion of the S</w:t>
      </w:r>
      <w:r w:rsidR="00425E4A">
        <w:rPr>
          <w:rFonts w:ascii="Arial" w:hAnsi="Arial" w:cs="Arial"/>
        </w:rPr>
        <w:t>ummit</w:t>
      </w:r>
      <w:r w:rsidR="00191018">
        <w:rPr>
          <w:rFonts w:ascii="Arial" w:hAnsi="Arial" w:cs="Arial"/>
        </w:rPr>
        <w:t>.</w:t>
      </w:r>
    </w:p>
    <w:p w14:paraId="27DA16F8" w14:textId="77777777" w:rsidR="00A84045" w:rsidRDefault="00A84045" w:rsidP="000D4E36">
      <w:pPr>
        <w:rPr>
          <w:rFonts w:ascii="Arial" w:hAnsi="Arial" w:cs="Arial"/>
        </w:rPr>
      </w:pPr>
    </w:p>
    <w:p w14:paraId="74AFE24F" w14:textId="77777777" w:rsidR="70196974" w:rsidRPr="00BF522F" w:rsidRDefault="70196974" w:rsidP="000D4E36">
      <w:pPr>
        <w:rPr>
          <w:rFonts w:ascii="Arial" w:eastAsia="Arial" w:hAnsi="Arial" w:cs="Arial"/>
        </w:rPr>
      </w:pPr>
      <w:r w:rsidRPr="00BF522F">
        <w:rPr>
          <w:rFonts w:ascii="Arial" w:eastAsia="Arial" w:hAnsi="Arial" w:cs="Arial"/>
        </w:rPr>
        <w:t>I (i) acknowledge that I have completed the AAFP’s CME Disclosure Form prior to signing this document and (ii) agree that I have a continuing obligation to update my CME Disclosure Form as changes to my relationships occur. If there is a change, I agree to promptly submit notification of update of my CME Disclosure Form to the AAFP.</w:t>
      </w:r>
    </w:p>
    <w:p w14:paraId="1A89F613" w14:textId="77777777" w:rsidR="36EAA7A3" w:rsidRDefault="36EAA7A3" w:rsidP="000D4E36">
      <w:pPr>
        <w:rPr>
          <w:rFonts w:ascii="Arial" w:hAnsi="Arial" w:cs="Arial"/>
        </w:rPr>
      </w:pPr>
    </w:p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4590"/>
        <w:gridCol w:w="810"/>
        <w:gridCol w:w="3150"/>
      </w:tblGrid>
      <w:tr w:rsidR="006955B3" w14:paraId="238E8747" w14:textId="77777777" w:rsidTr="00564AC4"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14:paraId="39B1F6AB" w14:textId="77777777" w:rsidR="006955B3" w:rsidRPr="00A84045" w:rsidRDefault="006955B3" w:rsidP="000D4E36">
            <w:pPr>
              <w:rPr>
                <w:rFonts w:ascii="Arial" w:hAnsi="Arial" w:cs="Arial"/>
                <w:b/>
              </w:rPr>
            </w:pPr>
            <w:r w:rsidRPr="00A84045">
              <w:rPr>
                <w:rFonts w:ascii="Arial" w:hAnsi="Arial" w:cs="Arial"/>
                <w:b/>
              </w:rPr>
              <w:t>Signature:</w:t>
            </w:r>
          </w:p>
        </w:tc>
        <w:sdt>
          <w:sdtPr>
            <w:rPr>
              <w:rFonts w:ascii="Arial" w:hAnsi="Arial" w:cs="Arial"/>
            </w:rPr>
            <w:id w:val="-633871711"/>
            <w:placeholder>
              <w:docPart w:val="09740E3E13184F2BB0FBC43005BB783B"/>
            </w:placeholder>
            <w:showingPlcHdr/>
            <w:text/>
          </w:sdtPr>
          <w:sdtContent>
            <w:tc>
              <w:tcPr>
                <w:tcW w:w="4590" w:type="dxa"/>
              </w:tcPr>
              <w:p w14:paraId="7B50C7B3" w14:textId="77777777" w:rsidR="006955B3" w:rsidRPr="003A724E" w:rsidRDefault="00EF2A22" w:rsidP="000D4E36">
                <w:pPr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>Type name</w:t>
                </w:r>
                <w:r w:rsidR="006955B3" w:rsidRPr="00191885">
                  <w:rPr>
                    <w:rStyle w:val="PlaceholderText"/>
                    <w:shd w:val="clear" w:color="auto" w:fill="FFFFCC"/>
                  </w:rPr>
                  <w:t xml:space="preserve"> here to sign.</w:t>
                </w:r>
              </w:p>
            </w:tc>
          </w:sdtContent>
        </w:sdt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50A061A" w14:textId="77777777" w:rsidR="006955B3" w:rsidRPr="00A84045" w:rsidRDefault="006955B3" w:rsidP="000D4E36">
            <w:pPr>
              <w:rPr>
                <w:rFonts w:ascii="Arial" w:hAnsi="Arial" w:cs="Arial"/>
                <w:b/>
              </w:rPr>
            </w:pPr>
            <w:r w:rsidRPr="00A84045">
              <w:rPr>
                <w:rFonts w:ascii="Arial" w:hAnsi="Arial" w:cs="Arial"/>
                <w:b/>
              </w:rPr>
              <w:t>Date:</w:t>
            </w:r>
          </w:p>
        </w:tc>
        <w:sdt>
          <w:sdtPr>
            <w:rPr>
              <w:rFonts w:ascii="Arial" w:hAnsi="Arial" w:cs="Arial"/>
            </w:rPr>
            <w:id w:val="1990289563"/>
            <w:placeholder>
              <w:docPart w:val="FC0D37984441471CAE772341D11D6282"/>
            </w:placeholder>
            <w:showingPlcHdr/>
            <w:text/>
          </w:sdtPr>
          <w:sdtContent>
            <w:tc>
              <w:tcPr>
                <w:tcW w:w="3150" w:type="dxa"/>
              </w:tcPr>
              <w:p w14:paraId="4C98F8D3" w14:textId="77777777" w:rsidR="006955B3" w:rsidRPr="003A724E" w:rsidRDefault="006955B3" w:rsidP="000D4E36">
                <w:pPr>
                  <w:rPr>
                    <w:rFonts w:ascii="Arial" w:hAnsi="Arial" w:cs="Arial"/>
                  </w:rPr>
                </w:pPr>
                <w:r w:rsidRPr="00191885">
                  <w:rPr>
                    <w:rStyle w:val="PlaceholderText"/>
                    <w:shd w:val="clear" w:color="auto" w:fill="FFFFCC"/>
                  </w:rPr>
                  <w:t>Click to enter date.</w:t>
                </w:r>
              </w:p>
            </w:tc>
          </w:sdtContent>
        </w:sdt>
      </w:tr>
    </w:tbl>
    <w:p w14:paraId="2DE8735B" w14:textId="77777777" w:rsidR="00902557" w:rsidRDefault="00954778" w:rsidP="000D4E36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(Electronic signature is acceptable and binding)</w:t>
      </w:r>
    </w:p>
    <w:p w14:paraId="499E2540" w14:textId="77777777" w:rsidR="00216347" w:rsidRPr="005526C1" w:rsidRDefault="00216347" w:rsidP="000D4E36">
      <w:pPr>
        <w:rPr>
          <w:rFonts w:ascii="Arial" w:hAnsi="Arial" w:cs="Arial"/>
        </w:rPr>
      </w:pPr>
    </w:p>
    <w:p w14:paraId="5307F51F" w14:textId="69A85217" w:rsidR="00954778" w:rsidRPr="00954778" w:rsidRDefault="5E92EE9F" w:rsidP="000D4E36">
      <w:pPr>
        <w:rPr>
          <w:rFonts w:ascii="Arial" w:hAnsi="Arial" w:cs="Arial"/>
        </w:rPr>
      </w:pPr>
      <w:r w:rsidRPr="36EAA7A3">
        <w:rPr>
          <w:rFonts w:ascii="Arial" w:hAnsi="Arial" w:cs="Arial"/>
          <w:b/>
          <w:bCs/>
        </w:rPr>
        <w:t xml:space="preserve">Please </w:t>
      </w:r>
      <w:r w:rsidR="1CFA83ED" w:rsidRPr="36EAA7A3">
        <w:rPr>
          <w:rFonts w:ascii="Arial" w:hAnsi="Arial" w:cs="Arial"/>
          <w:b/>
          <w:bCs/>
        </w:rPr>
        <w:t>email</w:t>
      </w:r>
      <w:r w:rsidRPr="36EAA7A3">
        <w:rPr>
          <w:rFonts w:ascii="Arial" w:hAnsi="Arial" w:cs="Arial"/>
          <w:b/>
          <w:bCs/>
        </w:rPr>
        <w:t xml:space="preserve"> this completed form by</w:t>
      </w:r>
      <w:r w:rsidR="00117514">
        <w:rPr>
          <w:rFonts w:ascii="Arial" w:hAnsi="Arial" w:cs="Arial"/>
          <w:b/>
          <w:bCs/>
        </w:rPr>
        <w:t xml:space="preserve"> </w:t>
      </w:r>
      <w:r w:rsidR="0085144C" w:rsidRPr="0085144C">
        <w:rPr>
          <w:rFonts w:ascii="Arial" w:hAnsi="Arial" w:cs="Arial"/>
          <w:b/>
          <w:bCs/>
        </w:rPr>
        <w:t>11</w:t>
      </w:r>
      <w:r w:rsidR="00117514" w:rsidRPr="0085144C">
        <w:rPr>
          <w:rFonts w:ascii="Arial" w:hAnsi="Arial" w:cs="Arial"/>
          <w:b/>
          <w:bCs/>
        </w:rPr>
        <w:t>/</w:t>
      </w:r>
      <w:r w:rsidR="0085144C" w:rsidRPr="0085144C">
        <w:rPr>
          <w:rFonts w:ascii="Arial" w:hAnsi="Arial" w:cs="Arial"/>
          <w:b/>
          <w:bCs/>
        </w:rPr>
        <w:t>9</w:t>
      </w:r>
      <w:r w:rsidR="3C59171A" w:rsidRPr="36EAA7A3">
        <w:rPr>
          <w:rFonts w:ascii="Arial" w:hAnsi="Arial" w:cs="Arial"/>
          <w:b/>
          <w:bCs/>
        </w:rPr>
        <w:t>, 202</w:t>
      </w:r>
      <w:r w:rsidR="0085144C">
        <w:rPr>
          <w:rFonts w:ascii="Arial" w:hAnsi="Arial" w:cs="Arial"/>
          <w:b/>
          <w:bCs/>
        </w:rPr>
        <w:t>6</w:t>
      </w:r>
      <w:r w:rsidR="3C59171A" w:rsidRPr="36EAA7A3">
        <w:rPr>
          <w:rFonts w:ascii="Arial" w:hAnsi="Arial" w:cs="Arial"/>
          <w:b/>
          <w:bCs/>
        </w:rPr>
        <w:t xml:space="preserve"> </w:t>
      </w:r>
      <w:r w:rsidR="1CFA83ED" w:rsidRPr="36EAA7A3">
        <w:rPr>
          <w:rFonts w:ascii="Arial" w:hAnsi="Arial" w:cs="Arial"/>
          <w:b/>
          <w:bCs/>
        </w:rPr>
        <w:t>to</w:t>
      </w:r>
      <w:r w:rsidR="4483A2F6" w:rsidRPr="36EAA7A3">
        <w:rPr>
          <w:rFonts w:ascii="Arial" w:hAnsi="Arial" w:cs="Arial"/>
          <w:b/>
          <w:bCs/>
        </w:rPr>
        <w:t xml:space="preserve"> </w:t>
      </w:r>
      <w:hyperlink r:id="rId13">
        <w:r w:rsidR="4483A2F6" w:rsidRPr="36EAA7A3">
          <w:rPr>
            <w:rStyle w:val="Hyperlink"/>
            <w:rFonts w:ascii="Arial" w:hAnsi="Arial" w:cs="Arial"/>
          </w:rPr>
          <w:t>rls@aafp.org</w:t>
        </w:r>
      </w:hyperlink>
      <w:r w:rsidR="1CFA83ED" w:rsidRPr="36EAA7A3">
        <w:rPr>
          <w:rStyle w:val="Hyperlink"/>
          <w:rFonts w:ascii="Arial" w:hAnsi="Arial" w:cs="Arial"/>
        </w:rPr>
        <w:t>.</w:t>
      </w:r>
    </w:p>
    <w:sectPr w:rsidR="00954778" w:rsidRPr="00954778" w:rsidSect="0011751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900" w:right="1080" w:bottom="1080" w:left="117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C254" w14:textId="77777777" w:rsidR="005E658F" w:rsidRDefault="005E658F">
      <w:r>
        <w:separator/>
      </w:r>
    </w:p>
  </w:endnote>
  <w:endnote w:type="continuationSeparator" w:id="0">
    <w:p w14:paraId="2FD8D93F" w14:textId="77777777" w:rsidR="005E658F" w:rsidRDefault="005E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4DE63" w14:textId="77777777" w:rsidR="00395185" w:rsidRDefault="003951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10E0" w14:textId="77777777" w:rsidR="00395185" w:rsidRDefault="003951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85B82" w14:textId="3A13BBF2" w:rsidR="00DE2A6F" w:rsidRPr="00954778" w:rsidRDefault="00DE2A6F" w:rsidP="00DE2A6F">
    <w:pPr>
      <w:pStyle w:val="Footer"/>
      <w:tabs>
        <w:tab w:val="clear" w:pos="4680"/>
        <w:tab w:val="clear" w:pos="9360"/>
        <w:tab w:val="left" w:pos="3149"/>
      </w:tabs>
      <w:rPr>
        <w:rFonts w:ascii="Arial" w:hAnsi="Arial" w:cs="Arial"/>
        <w:sz w:val="18"/>
        <w:szCs w:val="18"/>
      </w:rPr>
    </w:pPr>
    <w:r w:rsidRPr="70CA1B6E">
      <w:rPr>
        <w:rFonts w:ascii="Arial" w:hAnsi="Arial" w:cs="Arial"/>
        <w:sz w:val="18"/>
        <w:szCs w:val="18"/>
      </w:rPr>
      <w:t>Revised 10/</w:t>
    </w:r>
    <w:r>
      <w:rPr>
        <w:rFonts w:ascii="Arial" w:hAnsi="Arial" w:cs="Arial"/>
        <w:sz w:val="18"/>
        <w:szCs w:val="18"/>
      </w:rPr>
      <w:t>1</w:t>
    </w:r>
    <w:r w:rsidR="00395185">
      <w:rPr>
        <w:rFonts w:ascii="Arial" w:hAnsi="Arial" w:cs="Arial"/>
        <w:sz w:val="18"/>
        <w:szCs w:val="18"/>
      </w:rPr>
      <w:t>6</w:t>
    </w:r>
    <w:r w:rsidRPr="70CA1B6E">
      <w:rPr>
        <w:rFonts w:ascii="Arial" w:hAnsi="Arial" w:cs="Arial"/>
        <w:sz w:val="18"/>
        <w:szCs w:val="18"/>
      </w:rPr>
      <w:t>/202</w:t>
    </w:r>
    <w:r w:rsidR="00395185">
      <w:rPr>
        <w:rFonts w:ascii="Arial" w:hAnsi="Arial" w:cs="Arial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3FCE" w14:textId="77777777" w:rsidR="005E658F" w:rsidRDefault="005E658F">
      <w:r>
        <w:separator/>
      </w:r>
    </w:p>
  </w:footnote>
  <w:footnote w:type="continuationSeparator" w:id="0">
    <w:p w14:paraId="2333D7B9" w14:textId="77777777" w:rsidR="005E658F" w:rsidRDefault="005E6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2D32" w14:textId="77777777" w:rsidR="00395185" w:rsidRDefault="003951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D3CC26" w14:paraId="2B344283" w14:textId="77777777" w:rsidTr="7FD3CC26">
      <w:trPr>
        <w:trHeight w:val="300"/>
      </w:trPr>
      <w:tc>
        <w:tcPr>
          <w:tcW w:w="3120" w:type="dxa"/>
        </w:tcPr>
        <w:p w14:paraId="4524D7C1" w14:textId="77777777" w:rsidR="7FD3CC26" w:rsidRDefault="7FD3CC26" w:rsidP="7FD3CC26">
          <w:pPr>
            <w:pStyle w:val="Header"/>
            <w:ind w:left="-115"/>
          </w:pPr>
        </w:p>
      </w:tc>
      <w:tc>
        <w:tcPr>
          <w:tcW w:w="3120" w:type="dxa"/>
        </w:tcPr>
        <w:p w14:paraId="3175DA0F" w14:textId="77777777" w:rsidR="7FD3CC26" w:rsidRDefault="7FD3CC26" w:rsidP="7FD3CC26">
          <w:pPr>
            <w:pStyle w:val="Header"/>
            <w:jc w:val="center"/>
          </w:pPr>
        </w:p>
      </w:tc>
      <w:tc>
        <w:tcPr>
          <w:tcW w:w="3120" w:type="dxa"/>
        </w:tcPr>
        <w:p w14:paraId="113B4E37" w14:textId="77777777" w:rsidR="7FD3CC26" w:rsidRDefault="7FD3CC26" w:rsidP="7FD3CC26">
          <w:pPr>
            <w:pStyle w:val="Header"/>
            <w:ind w:right="-115"/>
            <w:jc w:val="right"/>
          </w:pPr>
        </w:p>
      </w:tc>
    </w:tr>
  </w:tbl>
  <w:p w14:paraId="0EE86DB7" w14:textId="77777777" w:rsidR="7FD3CC26" w:rsidRDefault="7FD3CC26" w:rsidP="7FD3CC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5559" w14:textId="77777777" w:rsidR="00395185" w:rsidRDefault="003951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C2963"/>
    <w:multiLevelType w:val="hybridMultilevel"/>
    <w:tmpl w:val="EB2C8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E412C"/>
    <w:multiLevelType w:val="hybridMultilevel"/>
    <w:tmpl w:val="11449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83CFD"/>
    <w:multiLevelType w:val="hybridMultilevel"/>
    <w:tmpl w:val="2F4AAE94"/>
    <w:lvl w:ilvl="0" w:tplc="1F50B7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6627609">
    <w:abstractNumId w:val="0"/>
  </w:num>
  <w:num w:numId="2" w16cid:durableId="1891458817">
    <w:abstractNumId w:val="1"/>
  </w:num>
  <w:num w:numId="3" w16cid:durableId="2015452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84B"/>
    <w:rsid w:val="00003FF4"/>
    <w:rsid w:val="000456FE"/>
    <w:rsid w:val="00060067"/>
    <w:rsid w:val="0006797C"/>
    <w:rsid w:val="00080DF2"/>
    <w:rsid w:val="000D4E36"/>
    <w:rsid w:val="000E7064"/>
    <w:rsid w:val="000F25B1"/>
    <w:rsid w:val="000F33A2"/>
    <w:rsid w:val="00102ACF"/>
    <w:rsid w:val="001159B4"/>
    <w:rsid w:val="00117514"/>
    <w:rsid w:val="00141E4C"/>
    <w:rsid w:val="00191018"/>
    <w:rsid w:val="00191885"/>
    <w:rsid w:val="001956B1"/>
    <w:rsid w:val="00195B2B"/>
    <w:rsid w:val="001C7427"/>
    <w:rsid w:val="001E0677"/>
    <w:rsid w:val="001E258E"/>
    <w:rsid w:val="00216347"/>
    <w:rsid w:val="002534F8"/>
    <w:rsid w:val="00256E03"/>
    <w:rsid w:val="00265851"/>
    <w:rsid w:val="002715D7"/>
    <w:rsid w:val="00292BCA"/>
    <w:rsid w:val="002A682B"/>
    <w:rsid w:val="002E3F2A"/>
    <w:rsid w:val="002F08AD"/>
    <w:rsid w:val="003175D5"/>
    <w:rsid w:val="00340807"/>
    <w:rsid w:val="00370C2F"/>
    <w:rsid w:val="00373DF7"/>
    <w:rsid w:val="00381985"/>
    <w:rsid w:val="00384C57"/>
    <w:rsid w:val="00395185"/>
    <w:rsid w:val="003A724E"/>
    <w:rsid w:val="003B0A1E"/>
    <w:rsid w:val="003B121A"/>
    <w:rsid w:val="003B147A"/>
    <w:rsid w:val="003C0BFE"/>
    <w:rsid w:val="003D3C73"/>
    <w:rsid w:val="003F26B4"/>
    <w:rsid w:val="003F5D3A"/>
    <w:rsid w:val="00414E45"/>
    <w:rsid w:val="00425E4A"/>
    <w:rsid w:val="004349B6"/>
    <w:rsid w:val="004B3BE4"/>
    <w:rsid w:val="004D12E6"/>
    <w:rsid w:val="004D23E0"/>
    <w:rsid w:val="00511F2D"/>
    <w:rsid w:val="00514EE8"/>
    <w:rsid w:val="00515D4A"/>
    <w:rsid w:val="00515EB9"/>
    <w:rsid w:val="005526C1"/>
    <w:rsid w:val="00571986"/>
    <w:rsid w:val="00582B49"/>
    <w:rsid w:val="0059389D"/>
    <w:rsid w:val="005C3A19"/>
    <w:rsid w:val="005D4939"/>
    <w:rsid w:val="005E658F"/>
    <w:rsid w:val="00607BDF"/>
    <w:rsid w:val="00614111"/>
    <w:rsid w:val="00632066"/>
    <w:rsid w:val="00640406"/>
    <w:rsid w:val="006426B2"/>
    <w:rsid w:val="00647EE9"/>
    <w:rsid w:val="00662511"/>
    <w:rsid w:val="006955B3"/>
    <w:rsid w:val="006D452B"/>
    <w:rsid w:val="006D6E8F"/>
    <w:rsid w:val="006D7C2A"/>
    <w:rsid w:val="00711AD7"/>
    <w:rsid w:val="00720A58"/>
    <w:rsid w:val="00737FC4"/>
    <w:rsid w:val="007722C5"/>
    <w:rsid w:val="00783CAD"/>
    <w:rsid w:val="007A1F9E"/>
    <w:rsid w:val="007D7CE9"/>
    <w:rsid w:val="008034E5"/>
    <w:rsid w:val="00810E4A"/>
    <w:rsid w:val="00846D8F"/>
    <w:rsid w:val="0085144C"/>
    <w:rsid w:val="00864D4F"/>
    <w:rsid w:val="008769CA"/>
    <w:rsid w:val="00886A25"/>
    <w:rsid w:val="00890113"/>
    <w:rsid w:val="0089642A"/>
    <w:rsid w:val="008C690C"/>
    <w:rsid w:val="00902557"/>
    <w:rsid w:val="00913CB3"/>
    <w:rsid w:val="00917468"/>
    <w:rsid w:val="00932740"/>
    <w:rsid w:val="00954778"/>
    <w:rsid w:val="00957067"/>
    <w:rsid w:val="00967AB3"/>
    <w:rsid w:val="009A2569"/>
    <w:rsid w:val="009B20BF"/>
    <w:rsid w:val="009E2EFE"/>
    <w:rsid w:val="009F0756"/>
    <w:rsid w:val="009F6BE1"/>
    <w:rsid w:val="00A04B58"/>
    <w:rsid w:val="00A103F6"/>
    <w:rsid w:val="00A1230C"/>
    <w:rsid w:val="00A4384B"/>
    <w:rsid w:val="00A84045"/>
    <w:rsid w:val="00A84A66"/>
    <w:rsid w:val="00AD3028"/>
    <w:rsid w:val="00AE75A8"/>
    <w:rsid w:val="00B10D67"/>
    <w:rsid w:val="00B554BB"/>
    <w:rsid w:val="00B64D80"/>
    <w:rsid w:val="00B75982"/>
    <w:rsid w:val="00B76DDC"/>
    <w:rsid w:val="00B864AA"/>
    <w:rsid w:val="00BA36E1"/>
    <w:rsid w:val="00BC1540"/>
    <w:rsid w:val="00BC1CBC"/>
    <w:rsid w:val="00BE10EF"/>
    <w:rsid w:val="00BE7D45"/>
    <w:rsid w:val="00BF1A38"/>
    <w:rsid w:val="00BF4A19"/>
    <w:rsid w:val="00BF522F"/>
    <w:rsid w:val="00BF7E8F"/>
    <w:rsid w:val="00C008B6"/>
    <w:rsid w:val="00C107B6"/>
    <w:rsid w:val="00C36FD4"/>
    <w:rsid w:val="00C514DF"/>
    <w:rsid w:val="00C92F14"/>
    <w:rsid w:val="00CA0116"/>
    <w:rsid w:val="00CD3ED8"/>
    <w:rsid w:val="00CE573D"/>
    <w:rsid w:val="00CF541E"/>
    <w:rsid w:val="00D1417A"/>
    <w:rsid w:val="00D14C86"/>
    <w:rsid w:val="00D15653"/>
    <w:rsid w:val="00D76F2A"/>
    <w:rsid w:val="00D92E5D"/>
    <w:rsid w:val="00DA4458"/>
    <w:rsid w:val="00DA45D4"/>
    <w:rsid w:val="00DE2A6F"/>
    <w:rsid w:val="00DF5159"/>
    <w:rsid w:val="00DF5B01"/>
    <w:rsid w:val="00E1739D"/>
    <w:rsid w:val="00E3096E"/>
    <w:rsid w:val="00E406AE"/>
    <w:rsid w:val="00E478A4"/>
    <w:rsid w:val="00E51754"/>
    <w:rsid w:val="00E53D7B"/>
    <w:rsid w:val="00E9407A"/>
    <w:rsid w:val="00EC0A42"/>
    <w:rsid w:val="00EF2A22"/>
    <w:rsid w:val="00EF3EDE"/>
    <w:rsid w:val="00F129AD"/>
    <w:rsid w:val="00F27FD1"/>
    <w:rsid w:val="00F44D81"/>
    <w:rsid w:val="00F82056"/>
    <w:rsid w:val="00F84650"/>
    <w:rsid w:val="00F877BE"/>
    <w:rsid w:val="00F91C27"/>
    <w:rsid w:val="00F952C8"/>
    <w:rsid w:val="00FB602B"/>
    <w:rsid w:val="013F6E47"/>
    <w:rsid w:val="021D5D13"/>
    <w:rsid w:val="0405FE13"/>
    <w:rsid w:val="074BD420"/>
    <w:rsid w:val="076A3098"/>
    <w:rsid w:val="0B577D28"/>
    <w:rsid w:val="0BCEFEEB"/>
    <w:rsid w:val="0C409559"/>
    <w:rsid w:val="0CDE55A3"/>
    <w:rsid w:val="0CF2B687"/>
    <w:rsid w:val="0D2F6C7C"/>
    <w:rsid w:val="0F7FC12D"/>
    <w:rsid w:val="0FD64B0D"/>
    <w:rsid w:val="11F0DF32"/>
    <w:rsid w:val="13460FC4"/>
    <w:rsid w:val="160828F9"/>
    <w:rsid w:val="16EA5A8E"/>
    <w:rsid w:val="188174D1"/>
    <w:rsid w:val="19B37DE1"/>
    <w:rsid w:val="1A7A5480"/>
    <w:rsid w:val="1C0556F9"/>
    <w:rsid w:val="1CFA83ED"/>
    <w:rsid w:val="1F001F22"/>
    <w:rsid w:val="1FBA7DC2"/>
    <w:rsid w:val="20A01DF0"/>
    <w:rsid w:val="23512CB3"/>
    <w:rsid w:val="2686E8B8"/>
    <w:rsid w:val="268E21EF"/>
    <w:rsid w:val="29B97FA8"/>
    <w:rsid w:val="2CB6C0D7"/>
    <w:rsid w:val="2CF30C1D"/>
    <w:rsid w:val="324499AC"/>
    <w:rsid w:val="3248361B"/>
    <w:rsid w:val="35744B5F"/>
    <w:rsid w:val="357802EF"/>
    <w:rsid w:val="36EAA7A3"/>
    <w:rsid w:val="39868932"/>
    <w:rsid w:val="3B2C8517"/>
    <w:rsid w:val="3BA36735"/>
    <w:rsid w:val="3C59171A"/>
    <w:rsid w:val="3C5FC8C4"/>
    <w:rsid w:val="3CF12E8A"/>
    <w:rsid w:val="40606370"/>
    <w:rsid w:val="416D8FAD"/>
    <w:rsid w:val="4483A2F6"/>
    <w:rsid w:val="44BCC4C7"/>
    <w:rsid w:val="45452F26"/>
    <w:rsid w:val="4750840D"/>
    <w:rsid w:val="478A685B"/>
    <w:rsid w:val="4A713C65"/>
    <w:rsid w:val="4F910E53"/>
    <w:rsid w:val="501205A8"/>
    <w:rsid w:val="50C58111"/>
    <w:rsid w:val="51A6A2D9"/>
    <w:rsid w:val="532884F3"/>
    <w:rsid w:val="54361B61"/>
    <w:rsid w:val="54966E5D"/>
    <w:rsid w:val="54F5456C"/>
    <w:rsid w:val="553B1D33"/>
    <w:rsid w:val="595AF1D9"/>
    <w:rsid w:val="5A1E88AF"/>
    <w:rsid w:val="5A4D3AA6"/>
    <w:rsid w:val="5ABB65CC"/>
    <w:rsid w:val="5C4F29A2"/>
    <w:rsid w:val="5E92EE9F"/>
    <w:rsid w:val="61F869F3"/>
    <w:rsid w:val="63B60DF1"/>
    <w:rsid w:val="6986F878"/>
    <w:rsid w:val="6C9C98D6"/>
    <w:rsid w:val="6CBD36FB"/>
    <w:rsid w:val="70196974"/>
    <w:rsid w:val="70438906"/>
    <w:rsid w:val="70CA1B6E"/>
    <w:rsid w:val="73035DFF"/>
    <w:rsid w:val="7663ECDC"/>
    <w:rsid w:val="7881E6CC"/>
    <w:rsid w:val="7B0AC6BB"/>
    <w:rsid w:val="7C118104"/>
    <w:rsid w:val="7D35E9E9"/>
    <w:rsid w:val="7DD6EF21"/>
    <w:rsid w:val="7FD3C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C9015"/>
  <w15:docId w15:val="{40430F24-A403-43DD-84CE-E3AE3902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2F14"/>
    <w:pPr>
      <w:overflowPunct w:val="0"/>
      <w:autoSpaceDE w:val="0"/>
      <w:autoSpaceDN w:val="0"/>
      <w:adjustRightInd w:val="0"/>
      <w:textAlignment w:val="baseline"/>
    </w:pPr>
    <w:rPr>
      <w:rFonts w:ascii="AvantGarde" w:hAnsi="AvantGar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92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F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A2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877BE"/>
    <w:rPr>
      <w:color w:val="808080"/>
    </w:rPr>
  </w:style>
  <w:style w:type="character" w:styleId="Strong">
    <w:name w:val="Strong"/>
    <w:basedOn w:val="DefaultParagraphFont"/>
    <w:uiPriority w:val="22"/>
    <w:qFormat/>
    <w:rsid w:val="00957067"/>
    <w:rPr>
      <w:b/>
      <w:bCs/>
    </w:rPr>
  </w:style>
  <w:style w:type="table" w:styleId="TableGrid">
    <w:name w:val="Table Grid"/>
    <w:basedOn w:val="TableNormal"/>
    <w:rsid w:val="003A7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54778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95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54778"/>
    <w:rPr>
      <w:rFonts w:ascii="AvantGarde" w:hAnsi="AvantGarde"/>
    </w:rPr>
  </w:style>
  <w:style w:type="paragraph" w:styleId="Footer">
    <w:name w:val="footer"/>
    <w:basedOn w:val="Normal"/>
    <w:link w:val="FooterChar"/>
    <w:rsid w:val="00954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4778"/>
    <w:rPr>
      <w:rFonts w:ascii="AvantGarde" w:hAnsi="AvantGarde"/>
    </w:rPr>
  </w:style>
  <w:style w:type="character" w:styleId="CommentReference">
    <w:name w:val="annotation reference"/>
    <w:basedOn w:val="DefaultParagraphFont"/>
    <w:semiHidden/>
    <w:unhideWhenUsed/>
    <w:rsid w:val="00D1417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1417A"/>
  </w:style>
  <w:style w:type="character" w:customStyle="1" w:styleId="CommentTextChar">
    <w:name w:val="Comment Text Char"/>
    <w:basedOn w:val="DefaultParagraphFont"/>
    <w:link w:val="CommentText"/>
    <w:semiHidden/>
    <w:rsid w:val="00D1417A"/>
    <w:rPr>
      <w:rFonts w:ascii="AvantGarde" w:hAnsi="AvantGard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4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417A"/>
    <w:rPr>
      <w:rFonts w:ascii="AvantGarde" w:hAnsi="AvantGarde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141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2066"/>
    <w:rPr>
      <w:rFonts w:ascii="AvantGarde" w:hAnsi="AvantGarde"/>
    </w:rPr>
  </w:style>
  <w:style w:type="character" w:styleId="FollowedHyperlink">
    <w:name w:val="FollowedHyperlink"/>
    <w:basedOn w:val="DefaultParagraphFont"/>
    <w:semiHidden/>
    <w:unhideWhenUsed/>
    <w:rsid w:val="00C008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ls@aafp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aafp.org/cme/faculty/resources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ueller\Downloads\2026-consent-form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84293760434E7BB3E602B97D7BD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70ED4-8EE5-44C7-8656-3E5CC66B68C7}"/>
      </w:docPartPr>
      <w:docPartBody>
        <w:p w:rsidR="00392085" w:rsidRDefault="00392085">
          <w:pPr>
            <w:pStyle w:val="E684293760434E7BB3E602B97D7BDF0F"/>
          </w:pPr>
          <w:r w:rsidRPr="00191885">
            <w:rPr>
              <w:rStyle w:val="PlaceholderText"/>
              <w:shd w:val="clear" w:color="auto" w:fill="FFFFCC"/>
            </w:rPr>
            <w:t>Click here to enter name.</w:t>
          </w:r>
        </w:p>
      </w:docPartBody>
    </w:docPart>
    <w:docPart>
      <w:docPartPr>
        <w:name w:val="1F7B848172B6406AAC3EAABCC82F8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133A8-A926-4DA0-9C3A-1121A30F04BA}"/>
      </w:docPartPr>
      <w:docPartBody>
        <w:p w:rsidR="00392085" w:rsidRDefault="00392085">
          <w:pPr>
            <w:pStyle w:val="1F7B848172B6406AAC3EAABCC82F8421"/>
          </w:pPr>
          <w:r w:rsidRPr="00191885">
            <w:rPr>
              <w:rStyle w:val="PlaceholderText"/>
              <w:shd w:val="clear" w:color="auto" w:fill="FFFFCC"/>
            </w:rPr>
            <w:t>Click here to enter AAFP ID.</w:t>
          </w:r>
        </w:p>
      </w:docPartBody>
    </w:docPart>
    <w:docPart>
      <w:docPartPr>
        <w:name w:val="4584D204F7674A3DADB950267854B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A7063-D28E-44B6-A027-6D9E6E2A933F}"/>
      </w:docPartPr>
      <w:docPartBody>
        <w:p w:rsidR="00392085" w:rsidRDefault="00392085">
          <w:pPr>
            <w:pStyle w:val="4584D204F7674A3DADB950267854BD61"/>
          </w:pPr>
          <w:r w:rsidRPr="00191885">
            <w:rPr>
              <w:rStyle w:val="PlaceholderText"/>
              <w:shd w:val="clear" w:color="auto" w:fill="FFFFCC"/>
            </w:rPr>
            <w:t>Click here to enter Workshop # and Title</w:t>
          </w:r>
          <w:r>
            <w:rPr>
              <w:rStyle w:val="PlaceholderText"/>
              <w:shd w:val="clear" w:color="auto" w:fill="FFFFCC"/>
            </w:rPr>
            <w:t>(s)</w:t>
          </w:r>
          <w:r w:rsidRPr="00191885">
            <w:rPr>
              <w:rStyle w:val="PlaceholderText"/>
              <w:shd w:val="clear" w:color="auto" w:fill="FFFFCC"/>
            </w:rPr>
            <w:t>.</w:t>
          </w:r>
        </w:p>
      </w:docPartBody>
    </w:docPart>
    <w:docPart>
      <w:docPartPr>
        <w:name w:val="09B0741C0CAE49CA92F6592664088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FBCE0-98B7-4503-A3DF-0FF426075AA4}"/>
      </w:docPartPr>
      <w:docPartBody>
        <w:p w:rsidR="00392085" w:rsidRDefault="00392085">
          <w:pPr>
            <w:pStyle w:val="09B0741C0CAE49CA92F6592664088FE6"/>
          </w:pPr>
          <w:r w:rsidRPr="00191885">
            <w:rPr>
              <w:rStyle w:val="PlaceholderText"/>
              <w:shd w:val="clear" w:color="auto" w:fill="FFFFCC"/>
            </w:rPr>
            <w:t xml:space="preserve">Click here to enter </w:t>
          </w:r>
          <w:r>
            <w:rPr>
              <w:rStyle w:val="PlaceholderText"/>
              <w:shd w:val="clear" w:color="auto" w:fill="FFFFCC"/>
            </w:rPr>
            <w:t>Date(s)</w:t>
          </w:r>
          <w:r w:rsidRPr="00191885">
            <w:rPr>
              <w:rStyle w:val="PlaceholderText"/>
              <w:shd w:val="clear" w:color="auto" w:fill="FFFFCC"/>
            </w:rPr>
            <w:t xml:space="preserve"> and T</w:t>
          </w:r>
          <w:r>
            <w:rPr>
              <w:rStyle w:val="PlaceholderText"/>
              <w:shd w:val="clear" w:color="auto" w:fill="FFFFCC"/>
            </w:rPr>
            <w:t>im</w:t>
          </w:r>
          <w:r w:rsidRPr="00191885">
            <w:rPr>
              <w:rStyle w:val="PlaceholderText"/>
              <w:shd w:val="clear" w:color="auto" w:fill="FFFFCC"/>
            </w:rPr>
            <w:t>e</w:t>
          </w:r>
          <w:r>
            <w:rPr>
              <w:rStyle w:val="PlaceholderText"/>
              <w:shd w:val="clear" w:color="auto" w:fill="FFFFCC"/>
            </w:rPr>
            <w:t>(s)</w:t>
          </w:r>
          <w:r w:rsidRPr="00191885">
            <w:rPr>
              <w:rStyle w:val="PlaceholderText"/>
              <w:shd w:val="clear" w:color="auto" w:fill="FFFFCC"/>
            </w:rPr>
            <w:t>.</w:t>
          </w:r>
        </w:p>
      </w:docPartBody>
    </w:docPart>
    <w:docPart>
      <w:docPartPr>
        <w:name w:val="AEDDE4C3085B4A219CAF25002C5D2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7C75C-FBF3-4B03-B91F-4129E710F876}"/>
      </w:docPartPr>
      <w:docPartBody>
        <w:p w:rsidR="00392085" w:rsidRDefault="00392085">
          <w:pPr>
            <w:pStyle w:val="AEDDE4C3085B4A219CAF25002C5D2FA9"/>
          </w:pPr>
          <w:r w:rsidRPr="00191885">
            <w:rPr>
              <w:rStyle w:val="PlaceholderText"/>
              <w:shd w:val="clear" w:color="auto" w:fill="FFFFCC"/>
            </w:rPr>
            <w:t xml:space="preserve">Click here to enter Primary </w:t>
          </w:r>
          <w:r>
            <w:rPr>
              <w:rStyle w:val="PlaceholderText"/>
              <w:shd w:val="clear" w:color="auto" w:fill="FFFFCC"/>
            </w:rPr>
            <w:t>Speak</w:t>
          </w:r>
          <w:r w:rsidRPr="00191885">
            <w:rPr>
              <w:rStyle w:val="PlaceholderText"/>
              <w:shd w:val="clear" w:color="auto" w:fill="FFFFCC"/>
            </w:rPr>
            <w:t>er last name.</w:t>
          </w:r>
        </w:p>
      </w:docPartBody>
    </w:docPart>
    <w:docPart>
      <w:docPartPr>
        <w:name w:val="09740E3E13184F2BB0FBC43005BB7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0A62B-5604-4B74-9C22-561CAEFDF687}"/>
      </w:docPartPr>
      <w:docPartBody>
        <w:p w:rsidR="00392085" w:rsidRDefault="00392085">
          <w:pPr>
            <w:pStyle w:val="09740E3E13184F2BB0FBC43005BB783B"/>
          </w:pPr>
          <w:r w:rsidRPr="00191885">
            <w:rPr>
              <w:rStyle w:val="PlaceholderText"/>
              <w:shd w:val="clear" w:color="auto" w:fill="FFFFCC"/>
            </w:rPr>
            <w:t>Type name here to sign.</w:t>
          </w:r>
        </w:p>
      </w:docPartBody>
    </w:docPart>
    <w:docPart>
      <w:docPartPr>
        <w:name w:val="FC0D37984441471CAE772341D11D6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D8F6F-F4FF-401A-8181-D003B69AA1C8}"/>
      </w:docPartPr>
      <w:docPartBody>
        <w:p w:rsidR="00392085" w:rsidRDefault="00392085">
          <w:pPr>
            <w:pStyle w:val="FC0D37984441471CAE772341D11D6282"/>
          </w:pPr>
          <w:r w:rsidRPr="00191885">
            <w:rPr>
              <w:rStyle w:val="PlaceholderText"/>
              <w:shd w:val="clear" w:color="auto" w:fill="FFFFCC"/>
            </w:rPr>
            <w:t>Click to enter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85"/>
    <w:rsid w:val="000F33A2"/>
    <w:rsid w:val="00392085"/>
    <w:rsid w:val="004B5646"/>
    <w:rsid w:val="00647EE9"/>
    <w:rsid w:val="00711AD7"/>
    <w:rsid w:val="00A132C0"/>
    <w:rsid w:val="00B75982"/>
    <w:rsid w:val="00DF5B01"/>
    <w:rsid w:val="00F05E6A"/>
    <w:rsid w:val="00F6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684293760434E7BB3E602B97D7BDF0F">
    <w:name w:val="E684293760434E7BB3E602B97D7BDF0F"/>
  </w:style>
  <w:style w:type="paragraph" w:customStyle="1" w:styleId="1F7B848172B6406AAC3EAABCC82F8421">
    <w:name w:val="1F7B848172B6406AAC3EAABCC82F8421"/>
  </w:style>
  <w:style w:type="paragraph" w:customStyle="1" w:styleId="4584D204F7674A3DADB950267854BD61">
    <w:name w:val="4584D204F7674A3DADB950267854BD61"/>
  </w:style>
  <w:style w:type="paragraph" w:customStyle="1" w:styleId="09B0741C0CAE49CA92F6592664088FE6">
    <w:name w:val="09B0741C0CAE49CA92F6592664088FE6"/>
  </w:style>
  <w:style w:type="paragraph" w:customStyle="1" w:styleId="AEDDE4C3085B4A219CAF25002C5D2FA9">
    <w:name w:val="AEDDE4C3085B4A219CAF25002C5D2FA9"/>
  </w:style>
  <w:style w:type="paragraph" w:customStyle="1" w:styleId="09740E3E13184F2BB0FBC43005BB783B">
    <w:name w:val="09740E3E13184F2BB0FBC43005BB783B"/>
  </w:style>
  <w:style w:type="paragraph" w:customStyle="1" w:styleId="FC0D37984441471CAE772341D11D6282">
    <w:name w:val="FC0D37984441471CAE772341D11D62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31AE41963F1E4CB606A704C5E8D4B2" ma:contentTypeVersion="15" ma:contentTypeDescription="Create a new document." ma:contentTypeScope="" ma:versionID="e22bb0850d0d1981ab27919846617561">
  <xsd:schema xmlns:xsd="http://www.w3.org/2001/XMLSchema" xmlns:xs="http://www.w3.org/2001/XMLSchema" xmlns:p="http://schemas.microsoft.com/office/2006/metadata/properties" xmlns:ns2="ca1310e9-c097-4365-a3cf-9715acada09b" xmlns:ns3="d552d1c8-b044-4bca-893d-4604de88c23f" targetNamespace="http://schemas.microsoft.com/office/2006/metadata/properties" ma:root="true" ma:fieldsID="26b51c6b9da1d3fad81c1fee342da922" ns2:_="" ns3:_="">
    <xsd:import namespace="ca1310e9-c097-4365-a3cf-9715acada09b"/>
    <xsd:import namespace="d552d1c8-b044-4bca-893d-4604de88c2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_x0032_024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310e9-c097-4365-a3cf-9715acada0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5184dd-dd33-4eec-a337-f71c19cf3590}" ma:internalName="TaxCatchAll" ma:showField="CatchAllData" ma:web="ca1310e9-c097-4365-a3cf-9715acada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2d1c8-b044-4bca-893d-4604de88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0032_024" ma:index="12" nillable="true" ma:displayName="Year" ma:format="Dropdown" ma:internalName="_x0032_024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Historical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157a136-43c5-4c94-a19c-50cb202ee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1310e9-c097-4365-a3cf-9715acada09b" xsi:nil="true"/>
    <_x0032_024 xmlns="d552d1c8-b044-4bca-893d-4604de88c23f" xsi:nil="true"/>
    <lcf76f155ced4ddcb4097134ff3c332f xmlns="d552d1c8-b044-4bca-893d-4604de88c23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CF18-4748-44AC-BC41-34040F82D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822AF6-A1D8-453E-8454-6D0850373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310e9-c097-4365-a3cf-9715acada09b"/>
    <ds:schemaRef ds:uri="d552d1c8-b044-4bca-893d-4604de88c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A22DC-BFFA-423E-AA8A-49ACBEAE4639}">
  <ds:schemaRefs>
    <ds:schemaRef ds:uri="http://schemas.microsoft.com/office/2006/metadata/properties"/>
    <ds:schemaRef ds:uri="http://schemas.microsoft.com/office/infopath/2007/PartnerControls"/>
    <ds:schemaRef ds:uri="ca1310e9-c097-4365-a3cf-9715acada09b"/>
    <ds:schemaRef ds:uri="d552d1c8-b044-4bca-893d-4604de88c23f"/>
  </ds:schemaRefs>
</ds:datastoreItem>
</file>

<file path=customXml/itemProps4.xml><?xml version="1.0" encoding="utf-8"?>
<ds:datastoreItem xmlns:ds="http://schemas.openxmlformats.org/officeDocument/2006/customXml" ds:itemID="{FE89BD50-17F3-4502-B0CF-636AE067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2026-consent-form (3).dotx</Template>
  <TotalTime>3</TotalTime>
  <Pages>2</Pages>
  <Words>580</Words>
  <Characters>3058</Characters>
  <Application>Microsoft Office Word</Application>
  <DocSecurity>0</DocSecurity>
  <Lines>65</Lines>
  <Paragraphs>29</Paragraphs>
  <ScaleCrop>false</ScaleCrop>
  <Company>AAFP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Mueller</dc:creator>
  <cp:lastModifiedBy>Stephanie Mueller</cp:lastModifiedBy>
  <cp:revision>3</cp:revision>
  <cp:lastPrinted>2016-09-12T16:35:00Z</cp:lastPrinted>
  <dcterms:created xsi:type="dcterms:W3CDTF">2026-10-16T21:21:00Z</dcterms:created>
  <dcterms:modified xsi:type="dcterms:W3CDTF">2026-10-16T21:23:00Z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0x0101005331AE41963F1E4CB606A704C5E8D4B2</vt:lpwstr>
  </property>
  <property fmtid="{D5CDD505-2E9C-101B-9397-08002B2CF9AE}" pid="3" name="MediaServiceImageTags">
    <vt:lpwstr/>
  </property>
</Properties>
</file>